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lenraster"/>
        <w:tblW w:w="5000" w:type="pct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43"/>
        <w:gridCol w:w="439"/>
        <w:gridCol w:w="405"/>
        <w:gridCol w:w="1138"/>
        <w:gridCol w:w="437"/>
        <w:gridCol w:w="441"/>
        <w:gridCol w:w="738"/>
        <w:gridCol w:w="361"/>
        <w:gridCol w:w="436"/>
        <w:gridCol w:w="62"/>
        <w:gridCol w:w="437"/>
        <w:gridCol w:w="723"/>
        <w:gridCol w:w="327"/>
        <w:gridCol w:w="437"/>
        <w:gridCol w:w="1593"/>
        <w:gridCol w:w="368"/>
        <w:gridCol w:w="71"/>
        <w:gridCol w:w="1210"/>
      </w:tblGrid>
      <w:tr w:rsidR="002D2BA0" w:rsidRPr="002D2BA0" w:rsidTr="007C3409">
        <w:trPr>
          <w:trHeight w:val="340"/>
          <w:jc w:val="center"/>
        </w:trPr>
        <w:tc>
          <w:tcPr>
            <w:tcW w:w="5000" w:type="pct"/>
            <w:gridSpan w:val="18"/>
            <w:shd w:val="clear" w:color="auto" w:fill="auto"/>
            <w:vAlign w:val="center"/>
          </w:tcPr>
          <w:p w:rsidR="002D2BA0" w:rsidRPr="002D2BA0" w:rsidRDefault="002D2BA0" w:rsidP="00075FFE">
            <w:pPr>
              <w:pStyle w:val="berschrift1"/>
              <w:spacing w:before="0" w:after="0"/>
              <w:outlineLvl w:val="0"/>
              <w:rPr>
                <w:rFonts w:ascii="Arial" w:hAnsi="Arial" w:cs="Arial"/>
                <w:color w:val="auto"/>
                <w:sz w:val="22"/>
                <w:szCs w:val="22"/>
              </w:rPr>
            </w:pPr>
            <w:r w:rsidRPr="002D2BA0">
              <w:rPr>
                <w:rFonts w:ascii="Arial" w:hAnsi="Arial" w:cs="Arial"/>
                <w:color w:val="auto"/>
                <w:sz w:val="22"/>
                <w:szCs w:val="22"/>
              </w:rPr>
              <w:t>PERSONALIEN</w:t>
            </w:r>
          </w:p>
        </w:tc>
      </w:tr>
      <w:tr w:rsidR="00C94045" w:rsidRPr="002D2BA0" w:rsidTr="00C94045">
        <w:trPr>
          <w:trHeight w:val="340"/>
          <w:jc w:val="center"/>
        </w:trPr>
        <w:sdt>
          <w:sdtPr>
            <w:rPr>
              <w:rFonts w:ascii="Arial" w:hAnsi="Arial" w:cs="Arial"/>
              <w:sz w:val="22"/>
              <w:szCs w:val="22"/>
            </w:rPr>
            <w:id w:val="1621259925"/>
            <w:placeholder>
              <w:docPart w:val="D92361166D2B4585B843045BE8E2A11A"/>
            </w:placeholder>
            <w:temporary/>
            <w:showingPlcHdr/>
            <w15:appearance w15:val="hidden"/>
          </w:sdtPr>
          <w:sdtEndPr/>
          <w:sdtContent>
            <w:tc>
              <w:tcPr>
                <w:tcW w:w="1776" w:type="pct"/>
                <w:gridSpan w:val="6"/>
                <w:vAlign w:val="center"/>
              </w:tcPr>
              <w:p w:rsidR="002D2BA0" w:rsidRPr="002D2BA0" w:rsidRDefault="002D2BA0" w:rsidP="00075FFE">
                <w:pPr>
                  <w:pStyle w:val="Standardeinzug"/>
                  <w:rPr>
                    <w:rFonts w:ascii="Arial" w:hAnsi="Arial" w:cs="Arial"/>
                    <w:sz w:val="22"/>
                    <w:szCs w:val="22"/>
                  </w:rPr>
                </w:pPr>
                <w:r w:rsidRPr="002D2BA0">
                  <w:rPr>
                    <w:rFonts w:ascii="Arial" w:hAnsi="Arial" w:cs="Arial"/>
                    <w:sz w:val="22"/>
                    <w:szCs w:val="22"/>
                    <w:lang w:bidi="de-DE"/>
                  </w:rPr>
                  <w:t>Vorname</w:t>
                </w:r>
              </w:p>
            </w:tc>
          </w:sdtContent>
        </w:sdt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2D2BA0" w:rsidRPr="00DE41F1" w:rsidRDefault="002D2BA0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045" w:rsidRPr="002D2BA0" w:rsidTr="00C94045">
        <w:trPr>
          <w:trHeight w:val="340"/>
          <w:jc w:val="center"/>
        </w:trPr>
        <w:sdt>
          <w:sdtPr>
            <w:rPr>
              <w:rFonts w:ascii="Arial" w:hAnsi="Arial" w:cs="Arial"/>
              <w:sz w:val="22"/>
              <w:szCs w:val="22"/>
            </w:rPr>
            <w:id w:val="-1470592894"/>
            <w:placeholder>
              <w:docPart w:val="7C56BD78EDA646E9869E02B27B45C53D"/>
            </w:placeholder>
            <w:temporary/>
            <w:showingPlcHdr/>
            <w15:appearance w15:val="hidden"/>
          </w:sdtPr>
          <w:sdtEndPr/>
          <w:sdtContent>
            <w:tc>
              <w:tcPr>
                <w:tcW w:w="1776" w:type="pct"/>
                <w:gridSpan w:val="6"/>
                <w:vAlign w:val="center"/>
              </w:tcPr>
              <w:p w:rsidR="002D2BA0" w:rsidRPr="002D2BA0" w:rsidRDefault="002D2BA0" w:rsidP="00075FFE">
                <w:pPr>
                  <w:pStyle w:val="Standardeinzug"/>
                  <w:rPr>
                    <w:rFonts w:ascii="Arial" w:hAnsi="Arial" w:cs="Arial"/>
                    <w:sz w:val="22"/>
                    <w:szCs w:val="22"/>
                  </w:rPr>
                </w:pPr>
                <w:r w:rsidRPr="002D2BA0">
                  <w:rPr>
                    <w:rFonts w:ascii="Arial" w:hAnsi="Arial" w:cs="Arial"/>
                    <w:sz w:val="22"/>
                    <w:szCs w:val="22"/>
                    <w:lang w:bidi="de-DE"/>
                  </w:rPr>
                  <w:t>Nachname</w:t>
                </w:r>
              </w:p>
            </w:tc>
          </w:sdtContent>
        </w:sdt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2D2BA0" w:rsidRPr="00DE41F1" w:rsidRDefault="002D2BA0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045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2D2BA0" w:rsidRPr="002D2BA0" w:rsidRDefault="002D2BA0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 w:rsidRPr="002D2BA0">
              <w:rPr>
                <w:rFonts w:ascii="Arial" w:hAnsi="Arial" w:cs="Arial"/>
                <w:sz w:val="22"/>
                <w:szCs w:val="22"/>
                <w:lang w:bidi="de-DE"/>
              </w:rPr>
              <w:t>Geburtsdatum</w:t>
            </w:r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2D2BA0" w:rsidRPr="00DE41F1" w:rsidRDefault="002D2BA0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045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2D2BA0" w:rsidRPr="002D2BA0" w:rsidRDefault="002D2BA0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 w:rsidRPr="002D2BA0">
              <w:rPr>
                <w:rFonts w:ascii="Arial" w:hAnsi="Arial" w:cs="Arial"/>
                <w:sz w:val="22"/>
                <w:szCs w:val="22"/>
              </w:rPr>
              <w:t>Mobile</w:t>
            </w:r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2D2BA0" w:rsidRPr="00DE41F1" w:rsidRDefault="002D2BA0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045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2D2BA0" w:rsidRPr="002D2BA0" w:rsidRDefault="002D2BA0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 w:rsidRPr="002D2BA0">
              <w:rPr>
                <w:rFonts w:ascii="Arial" w:hAnsi="Arial" w:cs="Arial"/>
                <w:sz w:val="22"/>
                <w:szCs w:val="22"/>
              </w:rPr>
              <w:t>E-Mail</w:t>
            </w:r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2D2BA0" w:rsidRPr="00DE41F1" w:rsidRDefault="002D2BA0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045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2D2BA0" w:rsidRPr="002D2BA0" w:rsidRDefault="002D2BA0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 w:rsidRPr="002D2BA0">
              <w:rPr>
                <w:rFonts w:ascii="Arial" w:hAnsi="Arial" w:cs="Arial"/>
                <w:sz w:val="22"/>
                <w:szCs w:val="22"/>
              </w:rPr>
              <w:t>Behinderungsart</w:t>
            </w:r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2D2BA0" w:rsidRPr="00DE41F1" w:rsidRDefault="002D2BA0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0EB4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527376" w:rsidRPr="00527376" w:rsidRDefault="00527376" w:rsidP="00075FFE">
            <w:pPr>
              <w:pStyle w:val="Standardeinzug"/>
              <w:rPr>
                <w:rFonts w:ascii="Arial" w:hAnsi="Arial" w:cs="Arial"/>
                <w:i/>
                <w:sz w:val="22"/>
                <w:szCs w:val="22"/>
              </w:rPr>
            </w:pPr>
            <w:r w:rsidRPr="00527376">
              <w:rPr>
                <w:rFonts w:ascii="Arial" w:hAnsi="Arial" w:cs="Arial"/>
                <w:i/>
                <w:sz w:val="22"/>
                <w:szCs w:val="22"/>
              </w:rPr>
              <w:t xml:space="preserve">AHV-Nr </w:t>
            </w:r>
            <w:r w:rsidRPr="00527376">
              <w:rPr>
                <w:rFonts w:ascii="Arial" w:hAnsi="Arial" w:cs="Arial"/>
                <w:i/>
                <w:sz w:val="18"/>
                <w:szCs w:val="18"/>
              </w:rPr>
              <w:t>(nur Leitungsteam)</w:t>
            </w:r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527376" w:rsidRPr="00DE41F1" w:rsidRDefault="00527376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045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2D2BA0" w:rsidRPr="00527376" w:rsidRDefault="00527376" w:rsidP="00075FFE">
            <w:pPr>
              <w:pStyle w:val="Standardeinzug"/>
              <w:rPr>
                <w:rFonts w:ascii="Arial" w:hAnsi="Arial" w:cs="Arial"/>
                <w:i/>
                <w:sz w:val="22"/>
                <w:szCs w:val="22"/>
              </w:rPr>
            </w:pPr>
            <w:r w:rsidRPr="00527376">
              <w:rPr>
                <w:rFonts w:ascii="Arial" w:hAnsi="Arial" w:cs="Arial"/>
                <w:i/>
                <w:sz w:val="22"/>
                <w:szCs w:val="22"/>
              </w:rPr>
              <w:t xml:space="preserve">IBAN </w:t>
            </w:r>
            <w:r w:rsidRPr="00527376">
              <w:rPr>
                <w:rFonts w:ascii="Arial" w:hAnsi="Arial" w:cs="Arial"/>
                <w:i/>
                <w:sz w:val="18"/>
                <w:szCs w:val="18"/>
              </w:rPr>
              <w:t>(nur Leitungsteam)</w:t>
            </w:r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2D2BA0" w:rsidRPr="00DE41F1" w:rsidRDefault="002D2BA0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0EB4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77155B" w:rsidRPr="00527376" w:rsidRDefault="0077155B" w:rsidP="00075FFE">
            <w:pPr>
              <w:pStyle w:val="Standardeinzug"/>
              <w:rPr>
                <w:rFonts w:ascii="Arial" w:hAnsi="Arial" w:cs="Arial"/>
                <w:i/>
                <w:sz w:val="22"/>
                <w:szCs w:val="22"/>
              </w:rPr>
            </w:pPr>
            <w:r>
              <w:rPr>
                <w:rFonts w:ascii="Arial" w:hAnsi="Arial" w:cs="Arial"/>
                <w:i/>
                <w:sz w:val="22"/>
                <w:szCs w:val="22"/>
              </w:rPr>
              <w:t xml:space="preserve">Nationalität </w:t>
            </w:r>
            <w:r w:rsidRPr="0077155B">
              <w:rPr>
                <w:rFonts w:ascii="Arial" w:hAnsi="Arial" w:cs="Arial"/>
                <w:i/>
                <w:sz w:val="18"/>
                <w:szCs w:val="18"/>
              </w:rPr>
              <w:t>(nur Leitungsteam)</w:t>
            </w:r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77155B" w:rsidRPr="00DE41F1" w:rsidRDefault="0077155B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D2BA0" w:rsidRPr="002D2BA0" w:rsidTr="007C3409">
        <w:trPr>
          <w:trHeight w:hRule="exact" w:val="170"/>
          <w:jc w:val="center"/>
        </w:trPr>
        <w:tc>
          <w:tcPr>
            <w:tcW w:w="5000" w:type="pct"/>
            <w:gridSpan w:val="18"/>
            <w:shd w:val="clear" w:color="auto" w:fill="auto"/>
            <w:vAlign w:val="center"/>
          </w:tcPr>
          <w:p w:rsidR="002D2BA0" w:rsidRPr="002D2BA0" w:rsidRDefault="002D2BA0" w:rsidP="00075FFE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D2BA0" w:rsidRPr="002D2BA0" w:rsidTr="007C3409">
        <w:trPr>
          <w:trHeight w:val="340"/>
          <w:jc w:val="center"/>
        </w:trPr>
        <w:tc>
          <w:tcPr>
            <w:tcW w:w="5000" w:type="pct"/>
            <w:gridSpan w:val="18"/>
            <w:shd w:val="clear" w:color="auto" w:fill="auto"/>
            <w:vAlign w:val="center"/>
          </w:tcPr>
          <w:p w:rsidR="002D2BA0" w:rsidRPr="002D2BA0" w:rsidRDefault="0077155B" w:rsidP="00075FFE">
            <w:pPr>
              <w:pStyle w:val="berschrift1"/>
              <w:spacing w:before="0" w:after="0"/>
              <w:outlineLvl w:val="0"/>
              <w:rPr>
                <w:rFonts w:ascii="Arial" w:hAnsi="Arial" w:cs="Arial"/>
                <w:color w:val="auto"/>
                <w:sz w:val="22"/>
                <w:szCs w:val="22"/>
              </w:rPr>
            </w:pPr>
            <w:r>
              <w:rPr>
                <w:rFonts w:ascii="Arial" w:hAnsi="Arial" w:cs="Arial"/>
                <w:color w:val="auto"/>
                <w:sz w:val="22"/>
                <w:szCs w:val="22"/>
              </w:rPr>
              <w:t>RECHNUNGS</w:t>
            </w:r>
            <w:r w:rsidR="00527376">
              <w:rPr>
                <w:rFonts w:ascii="Arial" w:hAnsi="Arial" w:cs="Arial"/>
                <w:color w:val="auto"/>
                <w:sz w:val="22"/>
                <w:szCs w:val="22"/>
              </w:rPr>
              <w:t>ADRESSE</w:t>
            </w:r>
          </w:p>
        </w:tc>
      </w:tr>
      <w:tr w:rsidR="00C94045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2D2BA0" w:rsidRPr="002D2BA0" w:rsidRDefault="00527376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Strasse &amp;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Nr</w:t>
            </w:r>
            <w:proofErr w:type="spellEnd"/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2D2BA0" w:rsidRPr="00DE41F1" w:rsidRDefault="002D2BA0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045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2D2BA0" w:rsidRPr="002D2BA0" w:rsidRDefault="00527376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PLZ &amp; Ort</w:t>
            </w:r>
          </w:p>
        </w:tc>
        <w:tc>
          <w:tcPr>
            <w:tcW w:w="3224" w:type="pct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D2BA0" w:rsidRPr="00DE41F1" w:rsidRDefault="002D2BA0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27376" w:rsidRPr="002D2BA0" w:rsidTr="007C3409">
        <w:trPr>
          <w:trHeight w:hRule="exact" w:val="170"/>
          <w:jc w:val="center"/>
        </w:trPr>
        <w:tc>
          <w:tcPr>
            <w:tcW w:w="5000" w:type="pct"/>
            <w:gridSpan w:val="18"/>
            <w:vAlign w:val="center"/>
          </w:tcPr>
          <w:p w:rsidR="00527376" w:rsidRPr="002D2BA0" w:rsidRDefault="00527376" w:rsidP="00075FFE">
            <w:pPr>
              <w:pStyle w:val="Standardeinzug"/>
              <w:ind w:left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27376" w:rsidRPr="002D2BA0" w:rsidTr="007C3409">
        <w:trPr>
          <w:trHeight w:val="340"/>
          <w:jc w:val="center"/>
        </w:trPr>
        <w:tc>
          <w:tcPr>
            <w:tcW w:w="5000" w:type="pct"/>
            <w:gridSpan w:val="18"/>
            <w:vAlign w:val="center"/>
          </w:tcPr>
          <w:p w:rsidR="00527376" w:rsidRPr="002D2BA0" w:rsidRDefault="00527376" w:rsidP="00075FFE">
            <w:pPr>
              <w:rPr>
                <w:rFonts w:ascii="Arial" w:hAnsi="Arial" w:cs="Arial"/>
                <w:sz w:val="22"/>
                <w:szCs w:val="22"/>
              </w:rPr>
            </w:pPr>
            <w:r w:rsidRPr="0077155B">
              <w:rPr>
                <w:rFonts w:ascii="Arial" w:hAnsi="Arial" w:cs="Arial"/>
                <w:b/>
                <w:sz w:val="22"/>
                <w:szCs w:val="22"/>
              </w:rPr>
              <w:t>WOHNADRESSE &amp; BETREUUNG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7155B">
              <w:rPr>
                <w:rFonts w:ascii="Arial" w:hAnsi="Arial" w:cs="Arial"/>
                <w:i/>
                <w:sz w:val="22"/>
                <w:szCs w:val="22"/>
              </w:rPr>
              <w:t>(</w:t>
            </w:r>
            <w:r w:rsidR="0077155B" w:rsidRPr="0077155B">
              <w:rPr>
                <w:rFonts w:ascii="Arial" w:hAnsi="Arial" w:cs="Arial"/>
                <w:i/>
                <w:sz w:val="22"/>
                <w:szCs w:val="22"/>
              </w:rPr>
              <w:t xml:space="preserve">nur Aktivmitglieder; </w:t>
            </w:r>
            <w:r w:rsidRPr="0077155B">
              <w:rPr>
                <w:rFonts w:ascii="Arial" w:hAnsi="Arial" w:cs="Arial"/>
                <w:i/>
                <w:sz w:val="22"/>
                <w:szCs w:val="22"/>
              </w:rPr>
              <w:t>sofern von Postadresse abweichend)</w:t>
            </w:r>
          </w:p>
        </w:tc>
      </w:tr>
      <w:tr w:rsidR="00E30EB4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77155B" w:rsidRDefault="0077155B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Wohnstätte &amp; -gruppe</w:t>
            </w:r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77155B" w:rsidRPr="00DE41F1" w:rsidRDefault="0077155B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045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77155B" w:rsidRPr="002D2BA0" w:rsidRDefault="0077155B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Strasse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&amp;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Nr</w:t>
            </w:r>
            <w:proofErr w:type="spellEnd"/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77155B" w:rsidRPr="00DE41F1" w:rsidRDefault="0077155B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045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77155B" w:rsidRPr="002D2BA0" w:rsidRDefault="0077155B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PLZ &amp; Ort</w:t>
            </w:r>
          </w:p>
        </w:tc>
        <w:tc>
          <w:tcPr>
            <w:tcW w:w="3224" w:type="pct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155B" w:rsidRPr="00DE41F1" w:rsidRDefault="0077155B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0EB4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77155B" w:rsidRDefault="0077155B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Betreuungsperson</w:t>
            </w:r>
          </w:p>
        </w:tc>
        <w:tc>
          <w:tcPr>
            <w:tcW w:w="3224" w:type="pct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155B" w:rsidRPr="00DE41F1" w:rsidRDefault="0077155B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30EB4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77155B" w:rsidRDefault="0077155B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Kontakt Betreuungsperson</w:t>
            </w:r>
          </w:p>
        </w:tc>
        <w:tc>
          <w:tcPr>
            <w:tcW w:w="3224" w:type="pct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7155B" w:rsidRPr="00DE41F1" w:rsidRDefault="0077155B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D2BA0" w:rsidRPr="002D2BA0" w:rsidTr="007C3409">
        <w:trPr>
          <w:trHeight w:hRule="exact" w:val="170"/>
          <w:jc w:val="center"/>
        </w:trPr>
        <w:tc>
          <w:tcPr>
            <w:tcW w:w="5000" w:type="pct"/>
            <w:gridSpan w:val="18"/>
            <w:shd w:val="clear" w:color="auto" w:fill="auto"/>
            <w:vAlign w:val="center"/>
          </w:tcPr>
          <w:p w:rsidR="002D2BA0" w:rsidRPr="002D2BA0" w:rsidRDefault="002D2BA0" w:rsidP="00075FFE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D2BA0" w:rsidRPr="002D2BA0" w:rsidTr="007C3409">
        <w:trPr>
          <w:trHeight w:val="340"/>
          <w:jc w:val="center"/>
        </w:trPr>
        <w:tc>
          <w:tcPr>
            <w:tcW w:w="5000" w:type="pct"/>
            <w:gridSpan w:val="18"/>
            <w:shd w:val="clear" w:color="auto" w:fill="auto"/>
            <w:vAlign w:val="center"/>
          </w:tcPr>
          <w:p w:rsidR="002D2BA0" w:rsidRPr="002D2BA0" w:rsidRDefault="0077155B" w:rsidP="00075FFE">
            <w:pPr>
              <w:pStyle w:val="berschrift1"/>
              <w:spacing w:before="0" w:after="0"/>
              <w:outlineLvl w:val="0"/>
              <w:rPr>
                <w:rFonts w:ascii="Arial" w:hAnsi="Arial" w:cs="Arial"/>
                <w:color w:val="auto"/>
                <w:sz w:val="22"/>
                <w:szCs w:val="22"/>
              </w:rPr>
            </w:pPr>
            <w:bookmarkStart w:id="0" w:name="_Hlk521325947"/>
            <w:r>
              <w:rPr>
                <w:rFonts w:ascii="Arial" w:hAnsi="Arial" w:cs="Arial"/>
                <w:color w:val="auto"/>
                <w:sz w:val="22"/>
                <w:szCs w:val="22"/>
              </w:rPr>
              <w:t xml:space="preserve">NOTFALLKONTAKT </w:t>
            </w:r>
            <w:r w:rsidRPr="0077155B">
              <w:rPr>
                <w:rFonts w:ascii="Arial" w:hAnsi="Arial" w:cs="Arial"/>
                <w:b w:val="0"/>
                <w:i/>
                <w:color w:val="auto"/>
                <w:sz w:val="22"/>
                <w:szCs w:val="22"/>
              </w:rPr>
              <w:t>(nur Aktivmitglieder)</w:t>
            </w:r>
          </w:p>
        </w:tc>
      </w:tr>
      <w:bookmarkEnd w:id="0"/>
      <w:tr w:rsidR="00C94045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2D2BA0" w:rsidRPr="002D2BA0" w:rsidRDefault="0077155B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Vor- &amp; Nachname</w:t>
            </w:r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2D2BA0" w:rsidRPr="00DE41F1" w:rsidRDefault="002D2BA0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045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2D2BA0" w:rsidRPr="002D2BA0" w:rsidRDefault="0077155B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Mobile</w:t>
            </w:r>
          </w:p>
        </w:tc>
        <w:tc>
          <w:tcPr>
            <w:tcW w:w="3224" w:type="pct"/>
            <w:gridSpan w:val="1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D2BA0" w:rsidRPr="00DE41F1" w:rsidRDefault="002D2BA0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C64" w:rsidRPr="002D2BA0" w:rsidTr="007C3409">
        <w:trPr>
          <w:trHeight w:hRule="exact" w:val="170"/>
          <w:jc w:val="center"/>
        </w:trPr>
        <w:tc>
          <w:tcPr>
            <w:tcW w:w="5000" w:type="pct"/>
            <w:gridSpan w:val="18"/>
            <w:vAlign w:val="center"/>
          </w:tcPr>
          <w:p w:rsidR="00AD7C64" w:rsidRPr="002D2BA0" w:rsidRDefault="00AD7C64" w:rsidP="00075FFE">
            <w:pPr>
              <w:spacing w:before="12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7C64" w:rsidRPr="002D2BA0" w:rsidTr="007C3409">
        <w:trPr>
          <w:trHeight w:val="340"/>
          <w:jc w:val="center"/>
        </w:trPr>
        <w:tc>
          <w:tcPr>
            <w:tcW w:w="5000" w:type="pct"/>
            <w:gridSpan w:val="18"/>
            <w:vAlign w:val="center"/>
          </w:tcPr>
          <w:p w:rsidR="00AD7C64" w:rsidRPr="001033C5" w:rsidRDefault="00AD7C64" w:rsidP="00075FFE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1033C5">
              <w:rPr>
                <w:rFonts w:ascii="Arial" w:hAnsi="Arial" w:cs="Arial"/>
                <w:b/>
                <w:sz w:val="22"/>
                <w:szCs w:val="22"/>
              </w:rPr>
              <w:t>MITGLIEDSCHAFT</w:t>
            </w:r>
          </w:p>
        </w:tc>
      </w:tr>
      <w:tr w:rsidR="00C94045" w:rsidRPr="002D2BA0" w:rsidTr="00C94045">
        <w:trPr>
          <w:gridAfter w:val="2"/>
          <w:wAfter w:w="614" w:type="pct"/>
          <w:trHeight w:val="340"/>
          <w:jc w:val="center"/>
        </w:trPr>
        <w:tc>
          <w:tcPr>
            <w:tcW w:w="404" w:type="pct"/>
            <w:vAlign w:val="center"/>
          </w:tcPr>
          <w:p w:rsidR="00C94045" w:rsidRPr="002D2BA0" w:rsidRDefault="00C94045" w:rsidP="007C3409">
            <w:pPr>
              <w:rPr>
                <w:rFonts w:ascii="Arial" w:hAnsi="Arial" w:cs="Arial"/>
                <w:sz w:val="22"/>
                <w:szCs w:val="22"/>
              </w:rPr>
            </w:pPr>
          </w:p>
        </w:tc>
        <w:sdt>
          <w:sdtPr>
            <w:rPr>
              <w:rFonts w:ascii="Arial" w:hAnsi="Arial" w:cs="Arial"/>
              <w:sz w:val="22"/>
              <w:szCs w:val="22"/>
            </w:rPr>
            <w:id w:val="11675196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0" w:type="pct"/>
                <w:vAlign w:val="center"/>
              </w:tcPr>
              <w:p w:rsidR="00C94045" w:rsidRPr="002D2BA0" w:rsidRDefault="00C94045" w:rsidP="007C3409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741" w:type="pct"/>
            <w:gridSpan w:val="2"/>
            <w:vAlign w:val="center"/>
          </w:tcPr>
          <w:p w:rsidR="00C94045" w:rsidRPr="002D2BA0" w:rsidRDefault="00C94045" w:rsidP="007C340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Aktiv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1695223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09" w:type="pct"/>
                <w:vAlign w:val="center"/>
              </w:tcPr>
              <w:p w:rsidR="00C94045" w:rsidRPr="002D2BA0" w:rsidRDefault="00C94045" w:rsidP="007C3409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740" w:type="pct"/>
            <w:gridSpan w:val="3"/>
            <w:vAlign w:val="center"/>
          </w:tcPr>
          <w:p w:rsidR="00C94045" w:rsidRPr="002D2BA0" w:rsidRDefault="00C94045" w:rsidP="007C340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Passiv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2211734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08" w:type="pct"/>
                <w:vAlign w:val="center"/>
              </w:tcPr>
              <w:p w:rsidR="00C94045" w:rsidRPr="002D2BA0" w:rsidRDefault="00C94045" w:rsidP="007C3409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745" w:type="pct"/>
            <w:gridSpan w:val="4"/>
            <w:vAlign w:val="center"/>
          </w:tcPr>
          <w:p w:rsidR="00C94045" w:rsidRPr="002D2BA0" w:rsidRDefault="00C94045" w:rsidP="007C340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Gönner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4411496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90" w:type="pct"/>
                <w:vAlign w:val="center"/>
              </w:tcPr>
              <w:p w:rsidR="00C94045" w:rsidRPr="002D2BA0" w:rsidRDefault="00C94045" w:rsidP="007C3409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939" w:type="pct"/>
            <w:gridSpan w:val="2"/>
            <w:vAlign w:val="center"/>
          </w:tcPr>
          <w:p w:rsidR="00C94045" w:rsidRPr="002D2BA0" w:rsidRDefault="00C94045" w:rsidP="007C3409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Leitungsteam</w:t>
            </w:r>
          </w:p>
        </w:tc>
      </w:tr>
      <w:tr w:rsidR="007C3409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AD7C64" w:rsidRPr="002D2BA0" w:rsidRDefault="00AD7C64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Eintritt per</w:t>
            </w:r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AD7C64" w:rsidRPr="00DE41F1" w:rsidRDefault="00AD7C64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C3409" w:rsidRPr="002D2BA0" w:rsidTr="00C94045">
        <w:trPr>
          <w:trHeight w:val="340"/>
          <w:jc w:val="center"/>
        </w:trPr>
        <w:tc>
          <w:tcPr>
            <w:tcW w:w="1776" w:type="pct"/>
            <w:gridSpan w:val="6"/>
            <w:vAlign w:val="center"/>
          </w:tcPr>
          <w:p w:rsidR="00AD7C64" w:rsidRPr="002D2BA0" w:rsidRDefault="00AD7C64" w:rsidP="00075FFE">
            <w:pPr>
              <w:pStyle w:val="Standardeinzug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Sportgruppe</w:t>
            </w:r>
            <w:r w:rsidR="001033C5">
              <w:rPr>
                <w:rFonts w:ascii="Arial" w:hAnsi="Arial" w:cs="Arial"/>
                <w:sz w:val="22"/>
                <w:szCs w:val="22"/>
              </w:rPr>
              <w:t xml:space="preserve"> (Tag &amp; Zeit)</w:t>
            </w:r>
          </w:p>
        </w:tc>
        <w:tc>
          <w:tcPr>
            <w:tcW w:w="3224" w:type="pct"/>
            <w:gridSpan w:val="12"/>
            <w:tcBorders>
              <w:bottom w:val="single" w:sz="4" w:space="0" w:color="auto"/>
            </w:tcBorders>
            <w:vAlign w:val="center"/>
          </w:tcPr>
          <w:p w:rsidR="00AD7C64" w:rsidRPr="00DE41F1" w:rsidRDefault="00AD7C64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4045" w:rsidRPr="002D2BA0" w:rsidTr="00C94045">
        <w:trPr>
          <w:jc w:val="center"/>
        </w:trPr>
        <w:tc>
          <w:tcPr>
            <w:tcW w:w="2543" w:type="pct"/>
            <w:gridSpan w:val="10"/>
            <w:vAlign w:val="center"/>
          </w:tcPr>
          <w:p w:rsidR="00B511E2" w:rsidRPr="002D2BA0" w:rsidRDefault="00B511E2" w:rsidP="00C648BA">
            <w:pPr>
              <w:ind w:left="72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Bereits Mitglied bei einem PluSport-Verein?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1644437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0" w:type="pct"/>
                <w:vAlign w:val="center"/>
              </w:tcPr>
              <w:p w:rsidR="00B511E2" w:rsidRPr="002D2BA0" w:rsidRDefault="00B511E2" w:rsidP="00C648B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1456" w:type="pct"/>
            <w:gridSpan w:val="4"/>
            <w:vAlign w:val="center"/>
          </w:tcPr>
          <w:p w:rsidR="00B511E2" w:rsidRPr="002D2BA0" w:rsidRDefault="00B511E2" w:rsidP="00C648B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Ja:____________</w:t>
            </w:r>
            <w:r w:rsidR="00E30EB4">
              <w:rPr>
                <w:rFonts w:ascii="Arial" w:hAnsi="Arial" w:cs="Arial"/>
                <w:sz w:val="22"/>
                <w:szCs w:val="22"/>
              </w:rPr>
              <w:t>_______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9867748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12" w:type="pct"/>
                <w:gridSpan w:val="2"/>
                <w:vAlign w:val="center"/>
              </w:tcPr>
              <w:p w:rsidR="00B511E2" w:rsidRPr="002D2BA0" w:rsidRDefault="00B511E2" w:rsidP="00C648BA">
                <w:pPr>
                  <w:rPr>
                    <w:rFonts w:ascii="Arial" w:hAnsi="Arial" w:cs="Arial"/>
                    <w:sz w:val="22"/>
                    <w:szCs w:val="22"/>
                  </w:rPr>
                </w:pPr>
                <w:r>
                  <w:rPr>
                    <w:rFonts w:ascii="MS Gothic" w:eastAsia="MS Gothic" w:hAnsi="MS Gothic" w:cs="Arial" w:hint="eastAsia"/>
                    <w:sz w:val="22"/>
                    <w:szCs w:val="22"/>
                  </w:rPr>
                  <w:t>☐</w:t>
                </w:r>
              </w:p>
            </w:tc>
          </w:sdtContent>
        </w:sdt>
        <w:tc>
          <w:tcPr>
            <w:tcW w:w="578" w:type="pct"/>
            <w:vAlign w:val="center"/>
          </w:tcPr>
          <w:p w:rsidR="00B511E2" w:rsidRPr="002D2BA0" w:rsidRDefault="00B511E2" w:rsidP="00C648B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Nein</w:t>
            </w:r>
          </w:p>
        </w:tc>
      </w:tr>
      <w:tr w:rsidR="00AD7C64" w:rsidRPr="002D2BA0" w:rsidTr="007C3409">
        <w:trPr>
          <w:trHeight w:hRule="exact" w:val="425"/>
          <w:jc w:val="center"/>
        </w:trPr>
        <w:tc>
          <w:tcPr>
            <w:tcW w:w="5000" w:type="pct"/>
            <w:gridSpan w:val="18"/>
            <w:vAlign w:val="center"/>
          </w:tcPr>
          <w:p w:rsidR="00AD7C64" w:rsidRPr="002D2BA0" w:rsidRDefault="00AD7C64" w:rsidP="00075FFE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94045" w:rsidRPr="002D2BA0" w:rsidTr="00C94045">
        <w:trPr>
          <w:jc w:val="center"/>
        </w:trPr>
        <w:tc>
          <w:tcPr>
            <w:tcW w:w="810" w:type="pct"/>
            <w:gridSpan w:val="3"/>
            <w:vAlign w:val="center"/>
          </w:tcPr>
          <w:p w:rsidR="00E30EB4" w:rsidRPr="00E30EB4" w:rsidRDefault="00E30EB4" w:rsidP="00075FFE">
            <w:pPr>
              <w:spacing w:before="120"/>
              <w:rPr>
                <w:rFonts w:ascii="Arial" w:hAnsi="Arial" w:cs="Arial"/>
                <w:b/>
                <w:sz w:val="22"/>
                <w:szCs w:val="22"/>
              </w:rPr>
            </w:pPr>
            <w:r w:rsidRPr="00E30EB4">
              <w:rPr>
                <w:rFonts w:ascii="Arial" w:hAnsi="Arial" w:cs="Arial"/>
                <w:b/>
                <w:sz w:val="22"/>
                <w:szCs w:val="22"/>
              </w:rPr>
              <w:t>Ort &amp; Datum</w:t>
            </w:r>
          </w:p>
        </w:tc>
        <w:tc>
          <w:tcPr>
            <w:tcW w:w="1320" w:type="pct"/>
            <w:gridSpan w:val="4"/>
            <w:tcBorders>
              <w:bottom w:val="single" w:sz="4" w:space="0" w:color="auto"/>
            </w:tcBorders>
            <w:vAlign w:val="center"/>
          </w:tcPr>
          <w:p w:rsidR="00E30EB4" w:rsidRPr="002D2BA0" w:rsidRDefault="00E30EB4" w:rsidP="00C648B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0" w:type="pct"/>
            <w:gridSpan w:val="5"/>
            <w:vAlign w:val="center"/>
          </w:tcPr>
          <w:p w:rsidR="00E30EB4" w:rsidRPr="00E30EB4" w:rsidRDefault="00E30EB4" w:rsidP="00075FFE">
            <w:pPr>
              <w:spacing w:before="120"/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E30EB4">
              <w:rPr>
                <w:rFonts w:ascii="Arial" w:hAnsi="Arial" w:cs="Arial"/>
                <w:b/>
                <w:sz w:val="22"/>
                <w:szCs w:val="22"/>
              </w:rPr>
              <w:t>Unterschrift</w:t>
            </w:r>
          </w:p>
        </w:tc>
        <w:tc>
          <w:tcPr>
            <w:tcW w:w="1899" w:type="pct"/>
            <w:gridSpan w:val="6"/>
            <w:tcBorders>
              <w:bottom w:val="single" w:sz="4" w:space="0" w:color="auto"/>
            </w:tcBorders>
            <w:vAlign w:val="center"/>
          </w:tcPr>
          <w:p w:rsidR="00E30EB4" w:rsidRPr="002D2BA0" w:rsidRDefault="00E30EB4" w:rsidP="00C648BA">
            <w:pPr>
              <w:rPr>
                <w:rFonts w:ascii="Arial" w:hAnsi="Arial" w:cs="Arial"/>
                <w:sz w:val="22"/>
                <w:szCs w:val="22"/>
              </w:rPr>
            </w:pPr>
            <w:bookmarkStart w:id="1" w:name="_GoBack"/>
            <w:bookmarkEnd w:id="1"/>
          </w:p>
        </w:tc>
      </w:tr>
    </w:tbl>
    <w:p w:rsidR="00075FFE" w:rsidRPr="00A41E8A" w:rsidRDefault="00075FFE" w:rsidP="00075FFE">
      <w:pPr>
        <w:spacing w:after="0"/>
        <w:rPr>
          <w:rFonts w:ascii="Arial" w:hAnsi="Arial" w:cs="Arial"/>
          <w:b/>
          <w:sz w:val="40"/>
          <w:szCs w:val="40"/>
        </w:rPr>
      </w:pPr>
    </w:p>
    <w:sectPr w:rsidR="00075FFE" w:rsidRPr="00A41E8A" w:rsidSect="00910108">
      <w:headerReference w:type="default" r:id="rId10"/>
      <w:pgSz w:w="11906" w:h="16838" w:code="9"/>
      <w:pgMar w:top="720" w:right="720" w:bottom="720" w:left="720" w:header="720" w:footer="432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002A" w:rsidRDefault="00D3002A" w:rsidP="00650259">
      <w:pPr>
        <w:spacing w:after="0" w:line="240" w:lineRule="auto"/>
      </w:pPr>
      <w:r>
        <w:separator/>
      </w:r>
    </w:p>
  </w:endnote>
  <w:endnote w:type="continuationSeparator" w:id="0">
    <w:p w:rsidR="00D3002A" w:rsidRDefault="00D3002A" w:rsidP="00650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8787FC16-0C54-4A6C-A0E0-27C9F42ED195}"/>
    <w:embedBold r:id="rId2" w:fontKey="{B029D843-90B9-4B81-B5C4-F6371041867B}"/>
    <w:embedItalic r:id="rId3" w:fontKey="{2943FEBB-5D56-4BAD-837A-A7CBF5BE8E9E}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  <w:embedRegular r:id="rId4" w:fontKey="{1E971EF8-9746-424A-AEEE-7A5E3A785D5D}"/>
    <w:embedBold r:id="rId5" w:fontKey="{5455C187-0387-4178-BA69-F34804D389D1}"/>
    <w:embedItalic r:id="rId6" w:fontKey="{165E3E12-4F0F-4D7F-8202-25CBF354E747}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  <w:embedRegular r:id="rId7" w:fontKey="{1B4C64B8-277B-4F71-9792-B5ACDB4C2574}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  <w:embedRegular r:id="rId8" w:fontKey="{E81917F4-A41E-4DBF-A135-F11009FBC3F5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Regular r:id="rId9" w:subsetted="1" w:fontKey="{BD2D7EC4-FCAB-4D0E-A4E0-EC495ADB8E96}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002A" w:rsidRDefault="00D3002A" w:rsidP="00650259">
      <w:pPr>
        <w:spacing w:after="0" w:line="240" w:lineRule="auto"/>
      </w:pPr>
      <w:r>
        <w:separator/>
      </w:r>
    </w:p>
  </w:footnote>
  <w:footnote w:type="continuationSeparator" w:id="0">
    <w:p w:rsidR="00D3002A" w:rsidRDefault="00D3002A" w:rsidP="00650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11E2" w:rsidRDefault="00910108" w:rsidP="00B511E2">
    <w:pPr>
      <w:pStyle w:val="KeinLeerraum"/>
      <w:spacing w:after="0"/>
      <w:jc w:val="center"/>
      <w:rPr>
        <w:sz w:val="20"/>
      </w:rPr>
    </w:pPr>
    <w:r>
      <w:rPr>
        <w:noProof/>
        <w:sz w:val="20"/>
        <w:lang w:val="de-CH" w:eastAsia="de-CH"/>
      </w:rPr>
      <w:drawing>
        <wp:inline distT="0" distB="0" distL="0" distR="0">
          <wp:extent cx="6597440" cy="967563"/>
          <wp:effectExtent l="0" t="0" r="0" b="4445"/>
          <wp:docPr id="2" name="Grafik 2" descr="C:\Users\BSCZ\AppData\Local\Microsoft\Windows\INetCache\Content.Word\Briefpapier_BSCZ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SCZ\AppData\Local\Microsoft\Windows\INetCache\Content.Word\Briefpapier_BSCZ.JP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37090"/>
                  <a:stretch/>
                </pic:blipFill>
                <pic:spPr bwMode="auto">
                  <a:xfrm>
                    <a:off x="0" y="0"/>
                    <a:ext cx="6669308" cy="978103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075FFE" w:rsidRPr="00075FFE" w:rsidRDefault="00075FFE" w:rsidP="00B511E2">
    <w:pPr>
      <w:spacing w:after="0"/>
      <w:jc w:val="center"/>
      <w:rPr>
        <w:rFonts w:ascii="Arial" w:hAnsi="Arial" w:cs="Arial"/>
        <w:sz w:val="40"/>
        <w:szCs w:val="40"/>
      </w:rPr>
    </w:pPr>
  </w:p>
  <w:p w:rsidR="00B511E2" w:rsidRDefault="00B511E2" w:rsidP="00B511E2">
    <w:pPr>
      <w:spacing w:after="0"/>
      <w:jc w:val="center"/>
      <w:rPr>
        <w:rFonts w:ascii="Arial" w:hAnsi="Arial" w:cs="Arial"/>
        <w:b/>
        <w:sz w:val="40"/>
        <w:szCs w:val="40"/>
      </w:rPr>
    </w:pPr>
    <w:r w:rsidRPr="00A41E8A">
      <w:rPr>
        <w:rFonts w:ascii="Arial" w:hAnsi="Arial" w:cs="Arial"/>
        <w:b/>
        <w:sz w:val="40"/>
        <w:szCs w:val="40"/>
      </w:rPr>
      <w:t>ANMELDUNG NEUE MITGLIEDER</w:t>
    </w:r>
  </w:p>
  <w:p w:rsidR="00075FFE" w:rsidRPr="00B511E2" w:rsidRDefault="00075FFE" w:rsidP="00B511E2">
    <w:pPr>
      <w:spacing w:after="0"/>
      <w:jc w:val="center"/>
      <w:rPr>
        <w:rFonts w:ascii="Arial" w:hAnsi="Arial" w:cs="Arial"/>
        <w:b/>
        <w:sz w:val="40"/>
        <w:szCs w:val="4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5F04A9"/>
    <w:multiLevelType w:val="multilevel"/>
    <w:tmpl w:val="94202E82"/>
    <w:lvl w:ilvl="0">
      <w:start w:val="1"/>
      <w:numFmt w:val="decimal"/>
      <w:suff w:val="space"/>
      <w:lvlText w:val="Kapitel %1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C9B2DBC"/>
    <w:multiLevelType w:val="multilevel"/>
    <w:tmpl w:val="12C6BD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60" w:hanging="360"/>
      </w:pPr>
      <w:rPr>
        <w:rFonts w:hint="default"/>
      </w:rPr>
    </w:lvl>
  </w:abstractNum>
  <w:abstractNum w:abstractNumId="2" w15:restartNumberingAfterBreak="0">
    <w:nsid w:val="1F467E80"/>
    <w:multiLevelType w:val="multilevel"/>
    <w:tmpl w:val="C9544170"/>
    <w:lvl w:ilvl="0">
      <w:start w:val="1"/>
      <w:numFmt w:val="decimal"/>
      <w:suff w:val="space"/>
      <w:lvlText w:val="Kapitel %1"/>
      <w:lvlJc w:val="left"/>
      <w:pPr>
        <w:ind w:left="360" w:hanging="360"/>
      </w:pPr>
      <w:rPr>
        <w:rFonts w:ascii="Calibri" w:hAnsi="Calibri" w:hint="default"/>
        <w:color w:val="A6A6A6" w:themeColor="background1" w:themeShade="A6"/>
        <w:sz w:val="54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ascii="Calibri" w:hAnsi="Calibri" w:hint="default"/>
        <w:color w:val="FFFFFF" w:themeColor="background1"/>
        <w:sz w:val="40"/>
      </w:rPr>
    </w:lvl>
    <w:lvl w:ilvl="2">
      <w:start w:val="1"/>
      <w:numFmt w:val="decimal"/>
      <w:suff w:val="space"/>
      <w:lvlText w:val="%3.%2"/>
      <w:lvlJc w:val="left"/>
      <w:pPr>
        <w:ind w:left="360" w:hanging="360"/>
      </w:pPr>
      <w:rPr>
        <w:rFonts w:ascii="Calibri" w:hAnsi="Calibri" w:hint="default"/>
        <w:b w:val="0"/>
        <w:i w:val="0"/>
        <w:color w:val="694A77"/>
        <w:sz w:val="27"/>
      </w:rPr>
    </w:lvl>
    <w:lvl w:ilvl="3">
      <w:start w:val="1"/>
      <w:numFmt w:val="decimal"/>
      <w:lvlText w:val="%4."/>
      <w:lvlJc w:val="left"/>
      <w:pPr>
        <w:ind w:left="0" w:firstLine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58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630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74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460" w:hanging="180"/>
      </w:pPr>
      <w:rPr>
        <w:rFonts w:hint="default"/>
      </w:rPr>
    </w:lvl>
  </w:abstractNum>
  <w:abstractNum w:abstractNumId="3" w15:restartNumberingAfterBreak="0">
    <w:nsid w:val="22F25166"/>
    <w:multiLevelType w:val="multilevel"/>
    <w:tmpl w:val="F3D4D53A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abstractNum w:abstractNumId="4" w15:restartNumberingAfterBreak="0">
    <w:nsid w:val="2E73202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" w15:restartNumberingAfterBreak="0">
    <w:nsid w:val="2F494A10"/>
    <w:multiLevelType w:val="multilevel"/>
    <w:tmpl w:val="9416AEE2"/>
    <w:lvl w:ilvl="0">
      <w:start w:val="1"/>
      <w:numFmt w:val="decimal"/>
      <w:lvlText w:val="%1."/>
      <w:lvlJc w:val="left"/>
      <w:pPr>
        <w:ind w:left="1440" w:hanging="144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00" w:hanging="144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2160" w:hanging="144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2520" w:hanging="144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880" w:hanging="144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144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144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A92381A"/>
    <w:multiLevelType w:val="multilevel"/>
    <w:tmpl w:val="5B46DE06"/>
    <w:lvl w:ilvl="0">
      <w:start w:val="1"/>
      <w:numFmt w:val="decimal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5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26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840" w:hanging="1440"/>
      </w:pPr>
      <w:rPr>
        <w:rFonts w:hint="default"/>
      </w:rPr>
    </w:lvl>
  </w:abstractNum>
  <w:abstractNum w:abstractNumId="7" w15:restartNumberingAfterBreak="0">
    <w:nsid w:val="3CD736A9"/>
    <w:multiLevelType w:val="hybridMultilevel"/>
    <w:tmpl w:val="7F9E40B2"/>
    <w:lvl w:ilvl="0" w:tplc="55D89DD2">
      <w:start w:val="1"/>
      <w:numFmt w:val="bullet"/>
      <w:lvlText w:val="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DA39EA"/>
    <w:multiLevelType w:val="multilevel"/>
    <w:tmpl w:val="4502D284"/>
    <w:lvl w:ilvl="0">
      <w:start w:val="1"/>
      <w:numFmt w:val="upperLetter"/>
      <w:lvlText w:val="Anhang %1"/>
      <w:lvlJc w:val="left"/>
      <w:pPr>
        <w:ind w:left="720" w:hanging="720"/>
      </w:pPr>
      <w:rPr>
        <w:rFonts w:ascii="Calibri" w:hAnsi="Calibri" w:hint="default"/>
        <w:b/>
        <w:bCs w:val="0"/>
        <w:i w:val="0"/>
        <w:iCs w:val="0"/>
        <w:caps w:val="0"/>
        <w:strike w:val="0"/>
        <w:dstrike w:val="0"/>
        <w:vanish w:val="0"/>
        <w:color w:val="A6A6A6" w:themeColor="background1" w:themeShade="A6"/>
        <w:spacing w:val="0"/>
        <w:kern w:val="0"/>
        <w:position w:val="0"/>
        <w:sz w:val="52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9" w15:restartNumberingAfterBreak="0">
    <w:nsid w:val="3F417264"/>
    <w:multiLevelType w:val="multilevel"/>
    <w:tmpl w:val="AD3EB960"/>
    <w:lvl w:ilvl="0">
      <w:start w:val="1"/>
      <w:numFmt w:val="decimal"/>
      <w:suff w:val="space"/>
      <w:lvlText w:val="Kapitel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  <w:color w:val="FFFFFF" w:themeColor="background1"/>
      </w:rPr>
    </w:lvl>
    <w:lvl w:ilvl="2">
      <w:start w:val="1"/>
      <w:numFmt w:val="decimal"/>
      <w:suff w:val="space"/>
      <w:lvlText w:val="%1.%2.%3"/>
      <w:lvlJc w:val="left"/>
      <w:pPr>
        <w:ind w:left="360" w:firstLine="0"/>
      </w:pPr>
      <w:rPr>
        <w:rFonts w:hint="default"/>
        <w:color w:val="694A77"/>
      </w:rPr>
    </w:lvl>
    <w:lvl w:ilvl="3">
      <w:start w:val="1"/>
      <w:numFmt w:val="decimal"/>
      <w:lvlText w:val="%4."/>
      <w:lvlJc w:val="left"/>
      <w:pPr>
        <w:ind w:left="450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22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94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66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38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8100" w:hanging="180"/>
      </w:pPr>
      <w:rPr>
        <w:rFonts w:hint="default"/>
      </w:rPr>
    </w:lvl>
  </w:abstractNum>
  <w:abstractNum w:abstractNumId="10" w15:restartNumberingAfterBreak="0">
    <w:nsid w:val="450C11A6"/>
    <w:multiLevelType w:val="multilevel"/>
    <w:tmpl w:val="4FDC023C"/>
    <w:lvl w:ilvl="0">
      <w:start w:val="1"/>
      <w:numFmt w:val="decimal"/>
      <w:isLgl/>
      <w:lvlText w:val="%1."/>
      <w:lvlJc w:val="left"/>
      <w:pPr>
        <w:ind w:left="360" w:hanging="360"/>
      </w:pPr>
      <w:rPr>
        <w:rFonts w:ascii="Calibri" w:hAnsi="Calibri" w:hint="default"/>
        <w:color w:val="694A77"/>
      </w:rPr>
    </w:lvl>
    <w:lvl w:ilvl="1">
      <w:start w:val="1"/>
      <w:numFmt w:val="decimal"/>
      <w:lvlRestart w:val="0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60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0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0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60" w:hanging="360"/>
      </w:pPr>
      <w:rPr>
        <w:rFonts w:hint="default"/>
      </w:rPr>
    </w:lvl>
  </w:abstractNum>
  <w:abstractNum w:abstractNumId="11" w15:restartNumberingAfterBreak="0">
    <w:nsid w:val="46031A62"/>
    <w:multiLevelType w:val="hybridMultilevel"/>
    <w:tmpl w:val="435EC6D6"/>
    <w:lvl w:ilvl="0" w:tplc="B8DA06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247022"/>
    <w:multiLevelType w:val="multilevel"/>
    <w:tmpl w:val="400A361E"/>
    <w:lvl w:ilvl="0">
      <w:start w:val="1"/>
      <w:numFmt w:val="bullet"/>
      <w:pStyle w:val="Aufzhlungszeichen"/>
      <w:lvlText w:val=""/>
      <w:lvlJc w:val="left"/>
      <w:pPr>
        <w:ind w:left="720" w:hanging="360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pStyle w:val="Aufzhlungszeichen2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13" w15:restartNumberingAfterBreak="0">
    <w:nsid w:val="48E40A21"/>
    <w:multiLevelType w:val="multilevel"/>
    <w:tmpl w:val="0A165832"/>
    <w:lvl w:ilvl="0">
      <w:start w:val="1"/>
      <w:numFmt w:val="decimal"/>
      <w:pStyle w:val="Listennummer"/>
      <w:lvlText w:val="%1."/>
      <w:lvlJc w:val="left"/>
      <w:pPr>
        <w:ind w:left="720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Listennummer2"/>
      <w:lvlText w:val="%2."/>
      <w:lvlJc w:val="left"/>
      <w:pPr>
        <w:ind w:left="108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81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153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25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297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41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30" w:hanging="180"/>
      </w:pPr>
      <w:rPr>
        <w:rFonts w:hint="default"/>
      </w:rPr>
    </w:lvl>
  </w:abstractNum>
  <w:abstractNum w:abstractNumId="14" w15:restartNumberingAfterBreak="0">
    <w:nsid w:val="4BE43FD4"/>
    <w:multiLevelType w:val="hybridMultilevel"/>
    <w:tmpl w:val="0968208E"/>
    <w:lvl w:ilvl="0" w:tplc="AB6A850E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51D4913"/>
    <w:multiLevelType w:val="hybridMultilevel"/>
    <w:tmpl w:val="F976AB8C"/>
    <w:lvl w:ilvl="0" w:tplc="339A1B1A">
      <w:start w:val="1"/>
      <w:numFmt w:val="decimal"/>
      <w:lvlText w:val="%1."/>
      <w:lvlJc w:val="left"/>
      <w:pPr>
        <w:ind w:left="720" w:hanging="360"/>
      </w:pPr>
      <w:rPr>
        <w:rFonts w:ascii="Corbel" w:hAnsi="Corbel"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C2D0536C">
      <w:start w:val="1"/>
      <w:numFmt w:val="decimal"/>
      <w:pStyle w:val="NummerierteListe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DF7B0E"/>
    <w:multiLevelType w:val="multilevel"/>
    <w:tmpl w:val="4BBE41AE"/>
    <w:lvl w:ilvl="0">
      <w:start w:val="1"/>
      <w:numFmt w:val="decimal"/>
      <w:lvlText w:val="Kapitel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694A77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none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none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berschrift6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berschrift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berschrift8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berschrift9"/>
      <w:lvlText w:val=""/>
      <w:lvlJc w:val="left"/>
      <w:pPr>
        <w:ind w:left="0" w:firstLine="0"/>
      </w:pPr>
      <w:rPr>
        <w:rFonts w:hint="default"/>
      </w:rPr>
    </w:lvl>
  </w:abstractNum>
  <w:abstractNum w:abstractNumId="17" w15:restartNumberingAfterBreak="0">
    <w:nsid w:val="6B475408"/>
    <w:multiLevelType w:val="multilevel"/>
    <w:tmpl w:val="DA187C88"/>
    <w:lvl w:ilvl="0">
      <w:start w:val="1"/>
      <w:numFmt w:val="decimal"/>
      <w:suff w:val="space"/>
      <w:lvlText w:val="Kapitel %1"/>
      <w:lvlJc w:val="left"/>
      <w:pPr>
        <w:ind w:left="360" w:hanging="360"/>
      </w:pPr>
      <w:rPr>
        <w:rFonts w:hint="default"/>
        <w:color w:val="A6A6A6" w:themeColor="background1" w:themeShade="A6"/>
      </w:rPr>
    </w:lvl>
    <w:lvl w:ilvl="1">
      <w:start w:val="1"/>
      <w:numFmt w:val="decimal"/>
      <w:lvlRestart w:val="0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8" w15:restartNumberingAfterBreak="0">
    <w:nsid w:val="6C247C33"/>
    <w:multiLevelType w:val="hybridMultilevel"/>
    <w:tmpl w:val="29CCFE44"/>
    <w:lvl w:ilvl="0" w:tplc="D04687C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6E614CB7"/>
    <w:multiLevelType w:val="multilevel"/>
    <w:tmpl w:val="B96E5C3A"/>
    <w:lvl w:ilvl="0">
      <w:start w:val="5"/>
      <w:numFmt w:val="decimal"/>
      <w:lvlText w:val="%1"/>
      <w:lvlJc w:val="left"/>
      <w:pPr>
        <w:ind w:left="120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00" w:hanging="720"/>
      </w:pPr>
      <w:rPr>
        <w:rFonts w:ascii="Calibri" w:eastAsia="Calibri" w:hAnsi="Calibri" w:cs="Calibri" w:hint="default"/>
        <w:b/>
        <w:bCs/>
        <w:color w:val="694A77"/>
        <w:spacing w:val="-3"/>
        <w:w w:val="100"/>
        <w:sz w:val="32"/>
        <w:szCs w:val="32"/>
      </w:rPr>
    </w:lvl>
    <w:lvl w:ilvl="2">
      <w:numFmt w:val="bullet"/>
      <w:lvlText w:val="•"/>
      <w:lvlJc w:val="left"/>
      <w:pPr>
        <w:ind w:left="1068" w:hanging="228"/>
      </w:pPr>
      <w:rPr>
        <w:rFonts w:ascii="Calibri" w:eastAsia="Calibri" w:hAnsi="Calibri" w:cs="Calibri" w:hint="default"/>
        <w:color w:val="231F20"/>
        <w:spacing w:val="-5"/>
        <w:w w:val="97"/>
        <w:sz w:val="24"/>
        <w:szCs w:val="24"/>
      </w:rPr>
    </w:lvl>
    <w:lvl w:ilvl="3">
      <w:numFmt w:val="bullet"/>
      <w:lvlText w:val="•"/>
      <w:lvlJc w:val="left"/>
      <w:pPr>
        <w:ind w:left="2655" w:hanging="228"/>
      </w:pPr>
      <w:rPr>
        <w:rFonts w:hint="default"/>
      </w:rPr>
    </w:lvl>
    <w:lvl w:ilvl="4">
      <w:numFmt w:val="bullet"/>
      <w:lvlText w:val="•"/>
      <w:lvlJc w:val="left"/>
      <w:pPr>
        <w:ind w:left="3750" w:hanging="228"/>
      </w:pPr>
      <w:rPr>
        <w:rFonts w:hint="default"/>
      </w:rPr>
    </w:lvl>
    <w:lvl w:ilvl="5">
      <w:numFmt w:val="bullet"/>
      <w:lvlText w:val="•"/>
      <w:lvlJc w:val="left"/>
      <w:pPr>
        <w:ind w:left="4845" w:hanging="228"/>
      </w:pPr>
      <w:rPr>
        <w:rFonts w:hint="default"/>
      </w:rPr>
    </w:lvl>
    <w:lvl w:ilvl="6">
      <w:numFmt w:val="bullet"/>
      <w:lvlText w:val="•"/>
      <w:lvlJc w:val="left"/>
      <w:pPr>
        <w:ind w:left="5940" w:hanging="228"/>
      </w:pPr>
      <w:rPr>
        <w:rFonts w:hint="default"/>
      </w:rPr>
    </w:lvl>
    <w:lvl w:ilvl="7">
      <w:numFmt w:val="bullet"/>
      <w:lvlText w:val="•"/>
      <w:lvlJc w:val="left"/>
      <w:pPr>
        <w:ind w:left="7035" w:hanging="228"/>
      </w:pPr>
      <w:rPr>
        <w:rFonts w:hint="default"/>
      </w:rPr>
    </w:lvl>
    <w:lvl w:ilvl="8">
      <w:numFmt w:val="bullet"/>
      <w:lvlText w:val="•"/>
      <w:lvlJc w:val="left"/>
      <w:pPr>
        <w:ind w:left="8130" w:hanging="228"/>
      </w:pPr>
      <w:rPr>
        <w:rFonts w:hint="default"/>
      </w:rPr>
    </w:lvl>
  </w:abstractNum>
  <w:abstractNum w:abstractNumId="20" w15:restartNumberingAfterBreak="0">
    <w:nsid w:val="7B2B6BB1"/>
    <w:multiLevelType w:val="multilevel"/>
    <w:tmpl w:val="8BB4E9DE"/>
    <w:lvl w:ilvl="0">
      <w:start w:val="7"/>
      <w:numFmt w:val="decimal"/>
      <w:suff w:val="space"/>
      <w:lvlText w:val="Kapitel %1"/>
      <w:lvlJc w:val="left"/>
      <w:pPr>
        <w:ind w:left="360" w:hanging="360"/>
      </w:pPr>
      <w:rPr>
        <w:rFonts w:ascii="Calibri" w:hAnsi="Calibri" w:hint="default"/>
        <w:b/>
        <w:i w:val="0"/>
        <w:color w:val="A6A6A6" w:themeColor="background1" w:themeShade="A6"/>
        <w:u w:color="A6A6A6" w:themeColor="background1" w:themeShade="A6"/>
      </w:rPr>
    </w:lvl>
    <w:lvl w:ilvl="1">
      <w:start w:val="1"/>
      <w:numFmt w:val="decimal"/>
      <w:suff w:val="space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657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1" w15:restartNumberingAfterBreak="0">
    <w:nsid w:val="7D9464C8"/>
    <w:multiLevelType w:val="multilevel"/>
    <w:tmpl w:val="91AAA1E8"/>
    <w:lvl w:ilvl="0">
      <w:numFmt w:val="bullet"/>
      <w:lvlText w:val="-"/>
      <w:lvlJc w:val="left"/>
      <w:pPr>
        <w:ind w:left="202" w:hanging="128"/>
      </w:pPr>
      <w:rPr>
        <w:rFonts w:ascii="Calibri" w:hAnsi="Calibri"/>
        <w:color w:val="231F20"/>
        <w:w w:val="99"/>
        <w:sz w:val="24"/>
      </w:rPr>
    </w:lvl>
    <w:lvl w:ilvl="1">
      <w:numFmt w:val="bullet"/>
      <w:lvlText w:val="•"/>
      <w:lvlJc w:val="left"/>
      <w:pPr>
        <w:ind w:left="478" w:hanging="128"/>
      </w:pPr>
      <w:rPr>
        <w:rFonts w:hint="default"/>
      </w:rPr>
    </w:lvl>
    <w:lvl w:ilvl="2">
      <w:numFmt w:val="bullet"/>
      <w:lvlText w:val="•"/>
      <w:lvlJc w:val="left"/>
      <w:pPr>
        <w:ind w:left="757" w:hanging="128"/>
      </w:pPr>
      <w:rPr>
        <w:rFonts w:hint="default"/>
      </w:rPr>
    </w:lvl>
    <w:lvl w:ilvl="3">
      <w:numFmt w:val="bullet"/>
      <w:lvlText w:val="•"/>
      <w:lvlJc w:val="left"/>
      <w:pPr>
        <w:ind w:left="1035" w:hanging="128"/>
      </w:pPr>
      <w:rPr>
        <w:rFonts w:hint="default"/>
      </w:rPr>
    </w:lvl>
    <w:lvl w:ilvl="4">
      <w:numFmt w:val="bullet"/>
      <w:lvlText w:val="•"/>
      <w:lvlJc w:val="left"/>
      <w:pPr>
        <w:ind w:left="1314" w:hanging="128"/>
      </w:pPr>
      <w:rPr>
        <w:rFonts w:hint="default"/>
      </w:rPr>
    </w:lvl>
    <w:lvl w:ilvl="5">
      <w:numFmt w:val="bullet"/>
      <w:lvlText w:val="•"/>
      <w:lvlJc w:val="left"/>
      <w:pPr>
        <w:ind w:left="1592" w:hanging="128"/>
      </w:pPr>
      <w:rPr>
        <w:rFonts w:hint="default"/>
      </w:rPr>
    </w:lvl>
    <w:lvl w:ilvl="6">
      <w:numFmt w:val="bullet"/>
      <w:lvlText w:val="•"/>
      <w:lvlJc w:val="left"/>
      <w:pPr>
        <w:ind w:left="1871" w:hanging="128"/>
      </w:pPr>
      <w:rPr>
        <w:rFonts w:hint="default"/>
      </w:rPr>
    </w:lvl>
    <w:lvl w:ilvl="7">
      <w:numFmt w:val="bullet"/>
      <w:lvlText w:val="•"/>
      <w:lvlJc w:val="left"/>
      <w:pPr>
        <w:ind w:left="2149" w:hanging="128"/>
      </w:pPr>
      <w:rPr>
        <w:rFonts w:hint="default"/>
      </w:rPr>
    </w:lvl>
    <w:lvl w:ilvl="8">
      <w:numFmt w:val="bullet"/>
      <w:lvlText w:val="•"/>
      <w:lvlJc w:val="left"/>
      <w:pPr>
        <w:ind w:left="2428" w:hanging="128"/>
      </w:pPr>
      <w:rPr>
        <w:rFonts w:hint="default"/>
      </w:rPr>
    </w:lvl>
  </w:abstractNum>
  <w:num w:numId="1">
    <w:abstractNumId w:val="11"/>
  </w:num>
  <w:num w:numId="2">
    <w:abstractNumId w:val="7"/>
  </w:num>
  <w:num w:numId="3">
    <w:abstractNumId w:val="15"/>
  </w:num>
  <w:num w:numId="4">
    <w:abstractNumId w:val="12"/>
  </w:num>
  <w:num w:numId="5">
    <w:abstractNumId w:val="13"/>
  </w:num>
  <w:num w:numId="6">
    <w:abstractNumId w:val="19"/>
  </w:num>
  <w:num w:numId="7">
    <w:abstractNumId w:val="6"/>
  </w:num>
  <w:num w:numId="8">
    <w:abstractNumId w:val="10"/>
  </w:num>
  <w:num w:numId="9">
    <w:abstractNumId w:val="17"/>
  </w:num>
  <w:num w:numId="10">
    <w:abstractNumId w:val="1"/>
  </w:num>
  <w:num w:numId="11">
    <w:abstractNumId w:val="5"/>
  </w:num>
  <w:num w:numId="12">
    <w:abstractNumId w:val="0"/>
  </w:num>
  <w:num w:numId="13">
    <w:abstractNumId w:val="2"/>
  </w:num>
  <w:num w:numId="14">
    <w:abstractNumId w:val="9"/>
  </w:num>
  <w:num w:numId="15">
    <w:abstractNumId w:val="8"/>
  </w:num>
  <w:num w:numId="16">
    <w:abstractNumId w:val="16"/>
  </w:num>
  <w:num w:numId="17">
    <w:abstractNumId w:val="3"/>
  </w:num>
  <w:num w:numId="18">
    <w:abstractNumId w:val="21"/>
  </w:num>
  <w:num w:numId="19">
    <w:abstractNumId w:val="18"/>
  </w:num>
  <w:num w:numId="20">
    <w:abstractNumId w:val="14"/>
  </w:num>
  <w:num w:numId="21">
    <w:abstractNumId w:val="20"/>
  </w:num>
  <w:num w:numId="22">
    <w:abstractNumId w:val="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removePersonalInformation/>
  <w:removeDateAndTime/>
  <w:embedTrueTypeFonts/>
  <w:proofState w:spelling="clean" w:grammar="clean"/>
  <w:attachedTemplate r:id="rId1"/>
  <w:stylePaneFormatFilter w:val="5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0"/>
  <w:stylePaneSortMethod w:val="00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108"/>
    <w:rsid w:val="00000704"/>
    <w:rsid w:val="000456E1"/>
    <w:rsid w:val="00052382"/>
    <w:rsid w:val="0006568A"/>
    <w:rsid w:val="00075FFE"/>
    <w:rsid w:val="00076F0F"/>
    <w:rsid w:val="00084253"/>
    <w:rsid w:val="000D1F49"/>
    <w:rsid w:val="001033C5"/>
    <w:rsid w:val="00105DE7"/>
    <w:rsid w:val="00121402"/>
    <w:rsid w:val="001727CA"/>
    <w:rsid w:val="002928D0"/>
    <w:rsid w:val="002C56E6"/>
    <w:rsid w:val="002D2BA0"/>
    <w:rsid w:val="00361E11"/>
    <w:rsid w:val="003A4871"/>
    <w:rsid w:val="003B4744"/>
    <w:rsid w:val="003F0847"/>
    <w:rsid w:val="0040090B"/>
    <w:rsid w:val="0046302A"/>
    <w:rsid w:val="00487D2D"/>
    <w:rsid w:val="004D5D62"/>
    <w:rsid w:val="005112D0"/>
    <w:rsid w:val="00527376"/>
    <w:rsid w:val="0055002A"/>
    <w:rsid w:val="00577E06"/>
    <w:rsid w:val="00590C78"/>
    <w:rsid w:val="005A3BF7"/>
    <w:rsid w:val="005E6BD4"/>
    <w:rsid w:val="005F2035"/>
    <w:rsid w:val="005F7990"/>
    <w:rsid w:val="00607293"/>
    <w:rsid w:val="0063739C"/>
    <w:rsid w:val="00650259"/>
    <w:rsid w:val="006A6DE8"/>
    <w:rsid w:val="00770F25"/>
    <w:rsid w:val="0077155B"/>
    <w:rsid w:val="007A35A8"/>
    <w:rsid w:val="007B0A85"/>
    <w:rsid w:val="007C3409"/>
    <w:rsid w:val="007C6A52"/>
    <w:rsid w:val="007F7B5D"/>
    <w:rsid w:val="0082043E"/>
    <w:rsid w:val="00836129"/>
    <w:rsid w:val="008E203A"/>
    <w:rsid w:val="0090596C"/>
    <w:rsid w:val="00910108"/>
    <w:rsid w:val="0091229C"/>
    <w:rsid w:val="00940E73"/>
    <w:rsid w:val="009638C7"/>
    <w:rsid w:val="0098597D"/>
    <w:rsid w:val="009F619A"/>
    <w:rsid w:val="009F6DDE"/>
    <w:rsid w:val="00A370A8"/>
    <w:rsid w:val="00A41E8A"/>
    <w:rsid w:val="00AD7C64"/>
    <w:rsid w:val="00B511E2"/>
    <w:rsid w:val="00BB4185"/>
    <w:rsid w:val="00BD4753"/>
    <w:rsid w:val="00BD5CB1"/>
    <w:rsid w:val="00BE62EE"/>
    <w:rsid w:val="00C003BA"/>
    <w:rsid w:val="00C46878"/>
    <w:rsid w:val="00C648BA"/>
    <w:rsid w:val="00C94045"/>
    <w:rsid w:val="00CB4A51"/>
    <w:rsid w:val="00CD4532"/>
    <w:rsid w:val="00CD47B0"/>
    <w:rsid w:val="00CD70CE"/>
    <w:rsid w:val="00CE6104"/>
    <w:rsid w:val="00CE7918"/>
    <w:rsid w:val="00D16163"/>
    <w:rsid w:val="00D3002A"/>
    <w:rsid w:val="00D826F8"/>
    <w:rsid w:val="00DB3FAD"/>
    <w:rsid w:val="00DE41F1"/>
    <w:rsid w:val="00E139C4"/>
    <w:rsid w:val="00E30EB4"/>
    <w:rsid w:val="00E61C09"/>
    <w:rsid w:val="00E677FE"/>
    <w:rsid w:val="00EB3B58"/>
    <w:rsid w:val="00EC7359"/>
    <w:rsid w:val="00EE3054"/>
    <w:rsid w:val="00F00606"/>
    <w:rsid w:val="00F01256"/>
    <w:rsid w:val="00F52451"/>
    <w:rsid w:val="00FC7475"/>
    <w:rsid w:val="00FE78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8"/>
        <w:szCs w:val="28"/>
        <w:lang w:val="de-DE" w:eastAsia="en-US" w:bidi="ar-SA"/>
      </w:rPr>
    </w:rPrDefault>
    <w:pPrDefault>
      <w:pPr>
        <w:spacing w:after="200" w:line="271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9" w:qFormat="1"/>
    <w:lsdException w:name="heading 5" w:semiHidden="1" w:uiPriority="1" w:qFormat="1"/>
    <w:lsdException w:name="heading 6" w:semiHidden="1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qFormat="1"/>
    <w:lsdException w:name="Quote" w:semiHidden="1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uiPriority w:val="1"/>
    <w:qFormat/>
    <w:rsid w:val="007F7B5D"/>
  </w:style>
  <w:style w:type="paragraph" w:styleId="berschrift1">
    <w:name w:val="heading 1"/>
    <w:basedOn w:val="Standard"/>
    <w:link w:val="berschrift1Zchn"/>
    <w:uiPriority w:val="1"/>
    <w:qFormat/>
    <w:rsid w:val="0090596C"/>
    <w:pPr>
      <w:spacing w:before="60" w:after="60" w:line="240" w:lineRule="auto"/>
      <w:outlineLvl w:val="0"/>
    </w:pPr>
    <w:rPr>
      <w:rFonts w:asciiTheme="majorHAnsi" w:hAnsiTheme="majorHAnsi"/>
      <w:b/>
      <w:color w:val="FFFFFF" w:themeColor="background1"/>
    </w:rPr>
  </w:style>
  <w:style w:type="paragraph" w:styleId="berschrift2">
    <w:name w:val="heading 2"/>
    <w:basedOn w:val="Standard"/>
    <w:link w:val="berschrift2Zchn"/>
    <w:uiPriority w:val="1"/>
    <w:semiHidden/>
    <w:qFormat/>
    <w:rsid w:val="00CD4532"/>
    <w:pPr>
      <w:keepNext/>
      <w:tabs>
        <w:tab w:val="left" w:pos="720"/>
        <w:tab w:val="left" w:pos="1199"/>
      </w:tabs>
      <w:spacing w:before="360" w:after="240"/>
      <w:outlineLvl w:val="1"/>
    </w:pPr>
    <w:rPr>
      <w:b/>
      <w:bCs/>
      <w:color w:val="694A77"/>
      <w:sz w:val="32"/>
      <w:szCs w:val="32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1"/>
    <w:semiHidden/>
    <w:qFormat/>
    <w:rsid w:val="00CD4532"/>
    <w:pPr>
      <w:keepNext/>
      <w:tabs>
        <w:tab w:val="left" w:pos="900"/>
        <w:tab w:val="left" w:pos="1560"/>
      </w:tabs>
      <w:spacing w:before="360" w:after="240"/>
      <w:outlineLvl w:val="2"/>
    </w:pPr>
    <w:rPr>
      <w:b/>
      <w:bCs/>
      <w:color w:val="694A77"/>
      <w:szCs w:val="27"/>
    </w:rPr>
  </w:style>
  <w:style w:type="paragraph" w:styleId="berschrift4">
    <w:name w:val="heading 4"/>
    <w:basedOn w:val="Standard"/>
    <w:link w:val="berschrift4Zchn"/>
    <w:uiPriority w:val="9"/>
    <w:semiHidden/>
    <w:qFormat/>
    <w:rsid w:val="000D1F49"/>
    <w:pPr>
      <w:spacing w:before="184"/>
      <w:outlineLvl w:val="3"/>
    </w:pPr>
    <w:rPr>
      <w:b/>
      <w:sz w:val="25"/>
      <w:szCs w:val="25"/>
    </w:rPr>
  </w:style>
  <w:style w:type="paragraph" w:styleId="berschrift5">
    <w:name w:val="heading 5"/>
    <w:basedOn w:val="berschrift2"/>
    <w:link w:val="berschrift5Zchn"/>
    <w:uiPriority w:val="1"/>
    <w:semiHidden/>
    <w:qFormat/>
    <w:rsid w:val="000D1F49"/>
    <w:pPr>
      <w:numPr>
        <w:ilvl w:val="4"/>
      </w:numPr>
      <w:spacing w:before="120"/>
      <w:outlineLvl w:val="4"/>
    </w:pPr>
    <w:rPr>
      <w:caps/>
      <w:color w:val="4BACC6"/>
    </w:rPr>
  </w:style>
  <w:style w:type="paragraph" w:styleId="berschrift6">
    <w:name w:val="heading 6"/>
    <w:basedOn w:val="Standard"/>
    <w:next w:val="Standard"/>
    <w:link w:val="berschrift6Zchn"/>
    <w:uiPriority w:val="9"/>
    <w:semiHidden/>
    <w:qFormat/>
    <w:rsid w:val="000D1F49"/>
    <w:pPr>
      <w:keepNext/>
      <w:keepLines/>
      <w:numPr>
        <w:ilvl w:val="5"/>
        <w:numId w:val="16"/>
      </w:numPr>
      <w:spacing w:before="40"/>
      <w:outlineLvl w:val="5"/>
    </w:pPr>
    <w:rPr>
      <w:rFonts w:asciiTheme="majorHAnsi" w:eastAsiaTheme="majorEastAsia" w:hAnsiTheme="majorHAnsi" w:cstheme="majorBidi"/>
      <w:color w:val="0A273B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qFormat/>
    <w:rsid w:val="000D1F49"/>
    <w:pPr>
      <w:keepNext/>
      <w:keepLines/>
      <w:numPr>
        <w:ilvl w:val="6"/>
        <w:numId w:val="16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qFormat/>
    <w:rsid w:val="000D1F49"/>
    <w:pPr>
      <w:keepNext/>
      <w:keepLines/>
      <w:numPr>
        <w:ilvl w:val="7"/>
        <w:numId w:val="16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qFormat/>
    <w:rsid w:val="000D1F49"/>
    <w:pPr>
      <w:keepNext/>
      <w:keepLines/>
      <w:numPr>
        <w:ilvl w:val="8"/>
        <w:numId w:val="16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1"/>
    <w:rsid w:val="0090596C"/>
    <w:rPr>
      <w:rFonts w:asciiTheme="majorHAnsi" w:hAnsiTheme="majorHAnsi"/>
      <w:b/>
      <w:color w:val="FFFFFF" w:themeColor="background1"/>
    </w:rPr>
  </w:style>
  <w:style w:type="character" w:customStyle="1" w:styleId="Hashtag">
    <w:name w:val="Hashtag"/>
    <w:basedOn w:val="Absatz-Standardschriftart"/>
    <w:uiPriority w:val="99"/>
    <w:semiHidden/>
    <w:rsid w:val="00CD4532"/>
    <w:rPr>
      <w:color w:val="2B579A"/>
      <w:shd w:val="clear" w:color="auto" w:fill="E6E6E6"/>
    </w:rPr>
  </w:style>
  <w:style w:type="paragraph" w:customStyle="1" w:styleId="NummerierteListe">
    <w:name w:val="Nummerierte Liste"/>
    <w:basedOn w:val="Standard"/>
    <w:semiHidden/>
    <w:qFormat/>
    <w:rsid w:val="00CD4532"/>
    <w:pPr>
      <w:numPr>
        <w:ilvl w:val="6"/>
        <w:numId w:val="3"/>
      </w:numPr>
      <w:contextualSpacing/>
    </w:pPr>
    <w:rPr>
      <w:b/>
      <w:bCs/>
    </w:rPr>
  </w:style>
  <w:style w:type="paragraph" w:customStyle="1" w:styleId="Standard1">
    <w:name w:val="Standard1"/>
    <w:semiHidden/>
    <w:rsid w:val="00084253"/>
    <w:pPr>
      <w:autoSpaceDE w:val="0"/>
      <w:autoSpaceDN w:val="0"/>
      <w:adjustRightInd w:val="0"/>
    </w:pPr>
    <w:rPr>
      <w:rFonts w:ascii="Calibri" w:hAnsi="Calibri" w:cs="Calibri"/>
      <w:color w:val="000000"/>
    </w:rPr>
  </w:style>
  <w:style w:type="character" w:customStyle="1" w:styleId="berschrift2Zchn">
    <w:name w:val="Überschrift 2 Zchn"/>
    <w:basedOn w:val="Absatz-Standardschriftart"/>
    <w:link w:val="berschrift2"/>
    <w:uiPriority w:val="1"/>
    <w:semiHidden/>
    <w:rsid w:val="0090596C"/>
    <w:rPr>
      <w:b/>
      <w:bCs/>
      <w:color w:val="694A77"/>
      <w:sz w:val="32"/>
      <w:szCs w:val="32"/>
      <w:lang w:eastAsia="zh-CN"/>
    </w:rPr>
  </w:style>
  <w:style w:type="paragraph" w:styleId="Standardeinzug">
    <w:name w:val="Normal Indent"/>
    <w:basedOn w:val="Standard"/>
    <w:uiPriority w:val="99"/>
    <w:rsid w:val="000D1F49"/>
    <w:pPr>
      <w:spacing w:before="120"/>
      <w:ind w:left="720"/>
    </w:pPr>
  </w:style>
  <w:style w:type="character" w:customStyle="1" w:styleId="berschrift3Zchn">
    <w:name w:val="Überschrift 3 Zchn"/>
    <w:basedOn w:val="Absatz-Standardschriftart"/>
    <w:link w:val="berschrift3"/>
    <w:uiPriority w:val="1"/>
    <w:semiHidden/>
    <w:rsid w:val="0090596C"/>
    <w:rPr>
      <w:b/>
      <w:bCs/>
      <w:color w:val="694A77"/>
      <w:szCs w:val="27"/>
    </w:rPr>
  </w:style>
  <w:style w:type="paragraph" w:styleId="Verzeichnis1">
    <w:name w:val="toc 1"/>
    <w:basedOn w:val="Standard"/>
    <w:next w:val="Standard"/>
    <w:autoRedefine/>
    <w:uiPriority w:val="39"/>
    <w:semiHidden/>
    <w:qFormat/>
    <w:rsid w:val="000D1F49"/>
    <w:pPr>
      <w:tabs>
        <w:tab w:val="left" w:pos="1260"/>
        <w:tab w:val="left" w:pos="1440"/>
        <w:tab w:val="right" w:leader="dot" w:pos="9830"/>
      </w:tabs>
    </w:pPr>
    <w:rPr>
      <w:b/>
      <w:noProof/>
      <w:color w:val="694A77"/>
      <w:szCs w:val="18"/>
    </w:rPr>
  </w:style>
  <w:style w:type="paragraph" w:styleId="Funotentext">
    <w:name w:val="footnote text"/>
    <w:basedOn w:val="Standard"/>
    <w:link w:val="FunotentextZchn"/>
    <w:uiPriority w:val="99"/>
    <w:semiHidden/>
    <w:rsid w:val="000D1F49"/>
    <w:pPr>
      <w:spacing w:before="120"/>
    </w:pPr>
    <w:rPr>
      <w:sz w:val="18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90596C"/>
    <w:rPr>
      <w:sz w:val="18"/>
      <w:szCs w:val="20"/>
    </w:rPr>
  </w:style>
  <w:style w:type="paragraph" w:styleId="Aufzhlungszeichen">
    <w:name w:val="List Bullet"/>
    <w:basedOn w:val="Standard"/>
    <w:uiPriority w:val="99"/>
    <w:semiHidden/>
    <w:rsid w:val="000D1F49"/>
    <w:pPr>
      <w:numPr>
        <w:numId w:val="4"/>
      </w:numPr>
      <w:tabs>
        <w:tab w:val="left" w:pos="720"/>
      </w:tabs>
      <w:spacing w:before="120"/>
    </w:pPr>
  </w:style>
  <w:style w:type="paragraph" w:styleId="Kommentartext">
    <w:name w:val="annotation text"/>
    <w:basedOn w:val="Standard"/>
    <w:link w:val="KommentartextZchn"/>
    <w:uiPriority w:val="99"/>
    <w:semiHidden/>
    <w:rsid w:val="000D1F49"/>
    <w:rPr>
      <w:szCs w:val="24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D4532"/>
    <w:rPr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90596C"/>
    <w:pPr>
      <w:tabs>
        <w:tab w:val="center" w:pos="4680"/>
        <w:tab w:val="right" w:pos="9360"/>
      </w:tabs>
      <w:spacing w:after="0"/>
    </w:pPr>
    <w:rPr>
      <w:rFonts w:asciiTheme="majorHAnsi" w:hAnsiTheme="majorHAnsi"/>
      <w:b/>
      <w:noProof/>
      <w:color w:val="731F1C" w:themeColor="accent5"/>
      <w:sz w:val="44"/>
      <w:szCs w:val="24"/>
    </w:rPr>
  </w:style>
  <w:style w:type="character" w:customStyle="1" w:styleId="KopfzeileZchn">
    <w:name w:val="Kopfzeile Zchn"/>
    <w:basedOn w:val="Absatz-Standardschriftart"/>
    <w:link w:val="Kopfzeile"/>
    <w:uiPriority w:val="99"/>
    <w:rsid w:val="0090596C"/>
    <w:rPr>
      <w:rFonts w:asciiTheme="majorHAnsi" w:hAnsiTheme="majorHAnsi"/>
      <w:b/>
      <w:noProof/>
      <w:color w:val="731F1C" w:themeColor="accent5"/>
      <w:sz w:val="44"/>
      <w:szCs w:val="24"/>
    </w:rPr>
  </w:style>
  <w:style w:type="paragraph" w:styleId="Fuzeile">
    <w:name w:val="footer"/>
    <w:basedOn w:val="Standard"/>
    <w:link w:val="FuzeileZchn"/>
    <w:uiPriority w:val="99"/>
    <w:rsid w:val="007F7B5D"/>
    <w:pPr>
      <w:tabs>
        <w:tab w:val="center" w:pos="4680"/>
        <w:tab w:val="right" w:pos="9810"/>
      </w:tabs>
      <w:spacing w:after="0" w:line="240" w:lineRule="auto"/>
    </w:pPr>
    <w:rPr>
      <w:sz w:val="18"/>
      <w:szCs w:val="24"/>
    </w:rPr>
  </w:style>
  <w:style w:type="character" w:customStyle="1" w:styleId="FuzeileZchn">
    <w:name w:val="Fußzeile Zchn"/>
    <w:basedOn w:val="Absatz-Standardschriftart"/>
    <w:link w:val="Fuzeile"/>
    <w:uiPriority w:val="99"/>
    <w:rsid w:val="007F7B5D"/>
    <w:rPr>
      <w:sz w:val="18"/>
      <w:szCs w:val="24"/>
    </w:rPr>
  </w:style>
  <w:style w:type="character" w:styleId="Funotenzeichen">
    <w:name w:val="footnote reference"/>
    <w:basedOn w:val="Absatz-Standardschriftart"/>
    <w:uiPriority w:val="99"/>
    <w:semiHidden/>
    <w:rsid w:val="000D1F49"/>
    <w:rPr>
      <w:vertAlign w:val="superscript"/>
    </w:rPr>
  </w:style>
  <w:style w:type="character" w:styleId="Kommentarzeichen">
    <w:name w:val="annotation reference"/>
    <w:basedOn w:val="Absatz-Standardschriftart"/>
    <w:uiPriority w:val="99"/>
    <w:semiHidden/>
    <w:rsid w:val="000D1F49"/>
    <w:rPr>
      <w:sz w:val="18"/>
      <w:szCs w:val="18"/>
    </w:rPr>
  </w:style>
  <w:style w:type="paragraph" w:styleId="Listennummer">
    <w:name w:val="List Number"/>
    <w:basedOn w:val="Standard"/>
    <w:uiPriority w:val="99"/>
    <w:semiHidden/>
    <w:rsid w:val="000D1F49"/>
    <w:pPr>
      <w:numPr>
        <w:numId w:val="5"/>
      </w:numPr>
      <w:spacing w:before="120"/>
    </w:pPr>
  </w:style>
  <w:style w:type="character" w:styleId="Hyperlink">
    <w:name w:val="Hyperlink"/>
    <w:basedOn w:val="Absatz-Standardschriftart"/>
    <w:uiPriority w:val="99"/>
    <w:semiHidden/>
    <w:rsid w:val="000D1F49"/>
    <w:rPr>
      <w:color w:val="BF678E" w:themeColor="hyperlink"/>
      <w:u w:val="singl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D1F4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D1F49"/>
    <w:rPr>
      <w:rFonts w:ascii="Calibri" w:eastAsia="Calibri" w:hAnsi="Calibri" w:cs="Calibri"/>
      <w:b/>
      <w:bCs/>
      <w:sz w:val="22"/>
      <w:szCs w:val="24"/>
    </w:rPr>
  </w:style>
  <w:style w:type="paragraph" w:styleId="KeinLeerraum">
    <w:name w:val="No Spacing"/>
    <w:basedOn w:val="Standard"/>
    <w:uiPriority w:val="1"/>
    <w:qFormat/>
    <w:rsid w:val="0090596C"/>
    <w:pPr>
      <w:widowControl w:val="0"/>
      <w:autoSpaceDE w:val="0"/>
      <w:autoSpaceDN w:val="0"/>
    </w:pPr>
    <w:rPr>
      <w:rFonts w:eastAsia="Calibri" w:cs="Calibri"/>
      <w:sz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rsid w:val="000D1F4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90596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ufzhlungszeichen2">
    <w:name w:val="List Bullet 2"/>
    <w:basedOn w:val="Standard"/>
    <w:uiPriority w:val="99"/>
    <w:semiHidden/>
    <w:rsid w:val="000D1F49"/>
    <w:pPr>
      <w:numPr>
        <w:ilvl w:val="1"/>
        <w:numId w:val="4"/>
      </w:numPr>
      <w:spacing w:before="120"/>
    </w:pPr>
  </w:style>
  <w:style w:type="table" w:customStyle="1" w:styleId="Abbildungstabelle">
    <w:name w:val="Abbildungstabelle"/>
    <w:basedOn w:val="NormaleTabelle"/>
    <w:uiPriority w:val="99"/>
    <w:rsid w:val="000D1F49"/>
    <w:tblPr/>
    <w:trPr>
      <w:cantSplit/>
    </w:t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CD4532"/>
    <w:rPr>
      <w:b/>
      <w:sz w:val="25"/>
      <w:szCs w:val="25"/>
    </w:rPr>
  </w:style>
  <w:style w:type="character" w:customStyle="1" w:styleId="berschrift5Zchn">
    <w:name w:val="Überschrift 5 Zchn"/>
    <w:basedOn w:val="berschrift2Zchn"/>
    <w:link w:val="berschrift5"/>
    <w:uiPriority w:val="1"/>
    <w:semiHidden/>
    <w:rsid w:val="00CD4532"/>
    <w:rPr>
      <w:b/>
      <w:bCs/>
      <w:caps/>
      <w:color w:val="4BACC6"/>
      <w:sz w:val="32"/>
      <w:szCs w:val="32"/>
      <w:lang w:eastAsia="zh-CN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D4532"/>
    <w:rPr>
      <w:rFonts w:asciiTheme="majorHAnsi" w:eastAsiaTheme="majorEastAsia" w:hAnsiTheme="majorHAnsi" w:cstheme="majorBidi"/>
      <w:color w:val="0A273B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D4532"/>
    <w:rPr>
      <w:rFonts w:asciiTheme="majorHAnsi" w:eastAsiaTheme="majorEastAsia" w:hAnsiTheme="majorHAnsi" w:cstheme="majorBidi"/>
      <w:i/>
      <w:iCs/>
      <w:color w:val="0A273B" w:themeColor="accent1" w:themeShade="7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D4532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D453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Verzeichnis2">
    <w:name w:val="toc 2"/>
    <w:basedOn w:val="Standard"/>
    <w:next w:val="Standard"/>
    <w:autoRedefine/>
    <w:uiPriority w:val="39"/>
    <w:semiHidden/>
    <w:rsid w:val="000D1F49"/>
    <w:pPr>
      <w:tabs>
        <w:tab w:val="left" w:pos="900"/>
        <w:tab w:val="right" w:leader="dot" w:pos="9830"/>
      </w:tabs>
      <w:spacing w:before="80"/>
      <w:ind w:left="907" w:right="576" w:hanging="547"/>
    </w:pPr>
    <w:rPr>
      <w:noProof/>
      <w:color w:val="000000" w:themeColor="text1"/>
    </w:rPr>
  </w:style>
  <w:style w:type="paragraph" w:styleId="Verzeichnis3">
    <w:name w:val="toc 3"/>
    <w:basedOn w:val="Standard"/>
    <w:next w:val="Standard"/>
    <w:autoRedefine/>
    <w:uiPriority w:val="39"/>
    <w:semiHidden/>
    <w:rsid w:val="000D1F49"/>
    <w:pPr>
      <w:keepNext/>
      <w:tabs>
        <w:tab w:val="left" w:pos="1620"/>
        <w:tab w:val="right" w:leader="dot" w:pos="9830"/>
      </w:tabs>
      <w:spacing w:before="80"/>
      <w:ind w:left="900"/>
    </w:pPr>
    <w:rPr>
      <w:noProof/>
      <w:sz w:val="20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styleId="Abbildungsverzeichnis">
    <w:name w:val="table of figures"/>
    <w:basedOn w:val="Standard"/>
    <w:next w:val="Standard"/>
    <w:uiPriority w:val="99"/>
    <w:semiHidden/>
    <w:rsid w:val="000D1F49"/>
    <w:pPr>
      <w:tabs>
        <w:tab w:val="left" w:pos="1350"/>
        <w:tab w:val="right" w:leader="dot" w:pos="9825"/>
      </w:tabs>
      <w:spacing w:before="120"/>
      <w:ind w:left="1354" w:right="576" w:hanging="1354"/>
    </w:pPr>
    <w:rPr>
      <w:noProof/>
    </w:rPr>
  </w:style>
  <w:style w:type="paragraph" w:styleId="Listennummer2">
    <w:name w:val="List Number 2"/>
    <w:basedOn w:val="Standard"/>
    <w:uiPriority w:val="99"/>
    <w:semiHidden/>
    <w:rsid w:val="000D1F49"/>
    <w:pPr>
      <w:numPr>
        <w:ilvl w:val="1"/>
        <w:numId w:val="5"/>
      </w:numPr>
      <w:spacing w:before="120"/>
    </w:pPr>
  </w:style>
  <w:style w:type="character" w:styleId="BesuchterHyperlink">
    <w:name w:val="FollowedHyperlink"/>
    <w:basedOn w:val="Absatz-Standardschriftart"/>
    <w:uiPriority w:val="99"/>
    <w:semiHidden/>
    <w:unhideWhenUsed/>
    <w:rsid w:val="000D1F49"/>
    <w:rPr>
      <w:color w:val="731F1C" w:themeColor="followedHyperlink"/>
      <w:u w:val="single"/>
    </w:rPr>
  </w:style>
  <w:style w:type="paragraph" w:styleId="StandardWeb">
    <w:name w:val="Normal (Web)"/>
    <w:basedOn w:val="Standard"/>
    <w:uiPriority w:val="99"/>
    <w:semiHidden/>
    <w:rsid w:val="000D1F49"/>
    <w:pPr>
      <w:spacing w:before="100" w:beforeAutospacing="1" w:after="100" w:afterAutospacing="1"/>
    </w:pPr>
    <w:rPr>
      <w:rFonts w:ascii="Times New Roman" w:eastAsiaTheme="minorEastAsia" w:hAnsi="Times New Roman" w:cs="Times New Roman"/>
      <w:szCs w:val="24"/>
    </w:rPr>
  </w:style>
  <w:style w:type="character" w:styleId="Buchtitel">
    <w:name w:val="Book Title"/>
    <w:basedOn w:val="Absatz-Standardschriftart"/>
    <w:uiPriority w:val="33"/>
    <w:semiHidden/>
    <w:rsid w:val="000D1F49"/>
    <w:rPr>
      <w:b/>
      <w:bCs/>
      <w:i/>
      <w:iCs/>
      <w:spacing w:val="5"/>
    </w:rPr>
  </w:style>
  <w:style w:type="paragraph" w:styleId="Inhaltsverzeichnisberschrift">
    <w:name w:val="TOC Heading"/>
    <w:basedOn w:val="Standard"/>
    <w:next w:val="Standard"/>
    <w:autoRedefine/>
    <w:uiPriority w:val="39"/>
    <w:semiHidden/>
    <w:qFormat/>
    <w:rsid w:val="00CD4532"/>
    <w:pPr>
      <w:widowControl w:val="0"/>
      <w:outlineLvl w:val="0"/>
    </w:pPr>
    <w:rPr>
      <w:rFonts w:ascii="Calibri" w:eastAsia="Calibri" w:hAnsi="Calibri" w:cs="Calibri"/>
      <w:b/>
      <w:bCs/>
      <w:color w:val="000000" w:themeColor="text1"/>
      <w:sz w:val="32"/>
      <w:szCs w:val="32"/>
      <w:lang w:eastAsia="zh-CN"/>
    </w:rPr>
  </w:style>
  <w:style w:type="paragraph" w:styleId="Makrotext">
    <w:name w:val="macro"/>
    <w:link w:val="MakrotextZchn"/>
    <w:uiPriority w:val="99"/>
    <w:semiHidden/>
    <w:rsid w:val="003F084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/>
      <w:sz w:val="20"/>
      <w:szCs w:val="20"/>
    </w:rPr>
  </w:style>
  <w:style w:type="character" w:customStyle="1" w:styleId="MakrotextZchn">
    <w:name w:val="Makrotext Zchn"/>
    <w:basedOn w:val="Absatz-Standardschriftart"/>
    <w:link w:val="Makrotext"/>
    <w:uiPriority w:val="99"/>
    <w:semiHidden/>
    <w:rsid w:val="0090596C"/>
    <w:rPr>
      <w:rFonts w:ascii="Consolas" w:hAnsi="Consolas"/>
      <w:sz w:val="20"/>
      <w:szCs w:val="20"/>
    </w:rPr>
  </w:style>
  <w:style w:type="table" w:styleId="Tabellenraster">
    <w:name w:val="Table Grid"/>
    <w:basedOn w:val="NormaleTabelle"/>
    <w:rsid w:val="006502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90596C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B41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B41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BSCZ\AppData\Roaming\Microsoft\Templates\Formular%20f&#252;r%20Verzeichnissammlungen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92361166D2B4585B843045BE8E2A11A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57D5F8F-CD07-4AD5-8402-052EACF02C68}"/>
      </w:docPartPr>
      <w:docPartBody>
        <w:p w:rsidR="0072730A" w:rsidRDefault="007141E2" w:rsidP="007141E2">
          <w:pPr>
            <w:pStyle w:val="D92361166D2B4585B843045BE8E2A11A"/>
          </w:pPr>
          <w:r w:rsidRPr="003A4871">
            <w:rPr>
              <w:lang w:bidi="de-DE"/>
            </w:rPr>
            <w:t>Vorname</w:t>
          </w:r>
        </w:p>
      </w:docPartBody>
    </w:docPart>
    <w:docPart>
      <w:docPartPr>
        <w:name w:val="7C56BD78EDA646E9869E02B27B45C53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EAD277B-2B40-4080-8EB4-B64835C1D58B}"/>
      </w:docPartPr>
      <w:docPartBody>
        <w:p w:rsidR="0072730A" w:rsidRDefault="007141E2" w:rsidP="007141E2">
          <w:pPr>
            <w:pStyle w:val="7C56BD78EDA646E9869E02B27B45C53D"/>
          </w:pPr>
          <w:r w:rsidRPr="003A4871">
            <w:rPr>
              <w:lang w:bidi="de-DE"/>
            </w:rPr>
            <w:t>Nachname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1E2"/>
    <w:rsid w:val="007141E2"/>
    <w:rsid w:val="0072730A"/>
    <w:rsid w:val="009C45A3"/>
    <w:rsid w:val="00AF4D63"/>
    <w:rsid w:val="00ED45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CBFE1FE0D8904B7CA0A2DD0391B7BE3C">
    <w:name w:val="CBFE1FE0D8904B7CA0A2DD0391B7BE3C"/>
  </w:style>
  <w:style w:type="paragraph" w:customStyle="1" w:styleId="F22D9979ED084CEF8A8A826841B1D534">
    <w:name w:val="F22D9979ED084CEF8A8A826841B1D534"/>
  </w:style>
  <w:style w:type="paragraph" w:customStyle="1" w:styleId="C62E0E3BE6A44E24B0063D185C8F5B5D">
    <w:name w:val="C62E0E3BE6A44E24B0063D185C8F5B5D"/>
  </w:style>
  <w:style w:type="paragraph" w:customStyle="1" w:styleId="48377880AB9745509C47A2C375EBF858">
    <w:name w:val="48377880AB9745509C47A2C375EBF858"/>
  </w:style>
  <w:style w:type="paragraph" w:customStyle="1" w:styleId="AA0CE3B737D04522ABA58B10AB122064">
    <w:name w:val="AA0CE3B737D04522ABA58B10AB122064"/>
  </w:style>
  <w:style w:type="paragraph" w:customStyle="1" w:styleId="75FF7F03A2E8406A92B3178630DE8BD9">
    <w:name w:val="75FF7F03A2E8406A92B3178630DE8BD9"/>
  </w:style>
  <w:style w:type="paragraph" w:customStyle="1" w:styleId="F683A27E415346E08035CA256F75FD2E">
    <w:name w:val="F683A27E415346E08035CA256F75FD2E"/>
  </w:style>
  <w:style w:type="paragraph" w:customStyle="1" w:styleId="0EA273C48C15487BBA997D192EE74B65">
    <w:name w:val="0EA273C48C15487BBA997D192EE74B65"/>
  </w:style>
  <w:style w:type="paragraph" w:customStyle="1" w:styleId="E86EFD183A824FEF93F6635713D37098">
    <w:name w:val="E86EFD183A824FEF93F6635713D37098"/>
  </w:style>
  <w:style w:type="paragraph" w:customStyle="1" w:styleId="5A2043EDE822499CB8DD5357258A8E44">
    <w:name w:val="5A2043EDE822499CB8DD5357258A8E44"/>
  </w:style>
  <w:style w:type="paragraph" w:customStyle="1" w:styleId="46C5E796DD7243C194D9D9EB5923E78C">
    <w:name w:val="46C5E796DD7243C194D9D9EB5923E78C"/>
  </w:style>
  <w:style w:type="paragraph" w:customStyle="1" w:styleId="5298D711A80E4E8DB36A429059735EDB">
    <w:name w:val="5298D711A80E4E8DB36A429059735EDB"/>
  </w:style>
  <w:style w:type="paragraph" w:customStyle="1" w:styleId="BB5237D5099241E2A618C44676A32305">
    <w:name w:val="BB5237D5099241E2A618C44676A32305"/>
  </w:style>
  <w:style w:type="paragraph" w:customStyle="1" w:styleId="F9B5826EC4D1498CAA68DE453E3CB6A1">
    <w:name w:val="F9B5826EC4D1498CAA68DE453E3CB6A1"/>
  </w:style>
  <w:style w:type="paragraph" w:customStyle="1" w:styleId="DCB92650EFB84385AE230278BD543F16">
    <w:name w:val="DCB92650EFB84385AE230278BD543F16"/>
  </w:style>
  <w:style w:type="paragraph" w:customStyle="1" w:styleId="A5E8436E080E4C2899506CDFFA7B49EE">
    <w:name w:val="A5E8436E080E4C2899506CDFFA7B49EE"/>
  </w:style>
  <w:style w:type="character" w:styleId="Platzhaltertext">
    <w:name w:val="Placeholder Text"/>
    <w:basedOn w:val="Absatz-Standardschriftart"/>
    <w:uiPriority w:val="99"/>
    <w:semiHidden/>
    <w:rsid w:val="007141E2"/>
    <w:rPr>
      <w:color w:val="808080"/>
    </w:rPr>
  </w:style>
  <w:style w:type="paragraph" w:customStyle="1" w:styleId="BAC296FE1B6A45DDB36F2136AF3428B0">
    <w:name w:val="BAC296FE1B6A45DDB36F2136AF3428B0"/>
  </w:style>
  <w:style w:type="paragraph" w:customStyle="1" w:styleId="061D64FA688F44159208304E112F2BDE">
    <w:name w:val="061D64FA688F44159208304E112F2BDE"/>
  </w:style>
  <w:style w:type="paragraph" w:customStyle="1" w:styleId="C7CAFC641808429CBC504897C5A23243">
    <w:name w:val="C7CAFC641808429CBC504897C5A23243"/>
  </w:style>
  <w:style w:type="paragraph" w:customStyle="1" w:styleId="5F734993A3B74C55A84D395A3EEEF58D">
    <w:name w:val="5F734993A3B74C55A84D395A3EEEF58D"/>
  </w:style>
  <w:style w:type="paragraph" w:customStyle="1" w:styleId="38C2FA6F26CD4E6A9FD41896806D7296">
    <w:name w:val="38C2FA6F26CD4E6A9FD41896806D7296"/>
  </w:style>
  <w:style w:type="paragraph" w:customStyle="1" w:styleId="E63B7C19B63446A18C96C943AB669609">
    <w:name w:val="E63B7C19B63446A18C96C943AB669609"/>
  </w:style>
  <w:style w:type="paragraph" w:customStyle="1" w:styleId="FA23EB93362C49ED989065EDDB75CB39">
    <w:name w:val="FA23EB93362C49ED989065EDDB75CB39"/>
  </w:style>
  <w:style w:type="paragraph" w:customStyle="1" w:styleId="23BACE3B5FA9470291CCD3A861F3050D">
    <w:name w:val="23BACE3B5FA9470291CCD3A861F3050D"/>
    <w:rsid w:val="007141E2"/>
  </w:style>
  <w:style w:type="paragraph" w:customStyle="1" w:styleId="30F0DDFD2D0A4D80AFAC00EFEA16D816">
    <w:name w:val="30F0DDFD2D0A4D80AFAC00EFEA16D816"/>
    <w:rsid w:val="007141E2"/>
  </w:style>
  <w:style w:type="paragraph" w:customStyle="1" w:styleId="BBF0DF26BCA7407FAB91ED8205D05B4D">
    <w:name w:val="BBF0DF26BCA7407FAB91ED8205D05B4D"/>
    <w:rsid w:val="007141E2"/>
  </w:style>
  <w:style w:type="paragraph" w:customStyle="1" w:styleId="EED316BE3B4446F992BF032EEE961530">
    <w:name w:val="EED316BE3B4446F992BF032EEE961530"/>
    <w:rsid w:val="007141E2"/>
  </w:style>
  <w:style w:type="paragraph" w:customStyle="1" w:styleId="B1D6CCDDA43B4BB6A8DE25B02A85A719">
    <w:name w:val="B1D6CCDDA43B4BB6A8DE25B02A85A719"/>
    <w:rsid w:val="007141E2"/>
  </w:style>
  <w:style w:type="paragraph" w:customStyle="1" w:styleId="01C46378F6E640409BC14B45AF46D742">
    <w:name w:val="01C46378F6E640409BC14B45AF46D742"/>
    <w:rsid w:val="007141E2"/>
  </w:style>
  <w:style w:type="paragraph" w:customStyle="1" w:styleId="3974A0C6209949909E869F5FE6CC2424">
    <w:name w:val="3974A0C6209949909E869F5FE6CC2424"/>
    <w:rsid w:val="007141E2"/>
  </w:style>
  <w:style w:type="paragraph" w:customStyle="1" w:styleId="54313BDCCF2647EFA01E660F844A130F">
    <w:name w:val="54313BDCCF2647EFA01E660F844A130F"/>
    <w:rsid w:val="007141E2"/>
  </w:style>
  <w:style w:type="paragraph" w:customStyle="1" w:styleId="19D941472FF0408B8501F7985F69FBFE">
    <w:name w:val="19D941472FF0408B8501F7985F69FBFE"/>
    <w:rsid w:val="007141E2"/>
  </w:style>
  <w:style w:type="paragraph" w:customStyle="1" w:styleId="0B3D82E2ED8C4616817E5C65E4A99E5B">
    <w:name w:val="0B3D82E2ED8C4616817E5C65E4A99E5B"/>
    <w:rsid w:val="007141E2"/>
  </w:style>
  <w:style w:type="paragraph" w:customStyle="1" w:styleId="AFA26031F3AA49AABB39D2BB730EDEF0">
    <w:name w:val="AFA26031F3AA49AABB39D2BB730EDEF0"/>
    <w:rsid w:val="007141E2"/>
  </w:style>
  <w:style w:type="paragraph" w:customStyle="1" w:styleId="FCFDD74ACAB040B987E0AD5286627D7D">
    <w:name w:val="FCFDD74ACAB040B987E0AD5286627D7D"/>
    <w:rsid w:val="007141E2"/>
  </w:style>
  <w:style w:type="paragraph" w:customStyle="1" w:styleId="7CA46411013640D3B809339635EE7690">
    <w:name w:val="7CA46411013640D3B809339635EE7690"/>
    <w:rsid w:val="007141E2"/>
  </w:style>
  <w:style w:type="paragraph" w:customStyle="1" w:styleId="230F11B1CE254C57BF7DC459E05C1DB2">
    <w:name w:val="230F11B1CE254C57BF7DC459E05C1DB2"/>
    <w:rsid w:val="007141E2"/>
  </w:style>
  <w:style w:type="paragraph" w:customStyle="1" w:styleId="088629D7186A41B28AAD6FB00977ECA6">
    <w:name w:val="088629D7186A41B28AAD6FB00977ECA6"/>
    <w:rsid w:val="007141E2"/>
  </w:style>
  <w:style w:type="paragraph" w:customStyle="1" w:styleId="4BD118A4AF7C4A079AE78B2DE62D362F">
    <w:name w:val="4BD118A4AF7C4A079AE78B2DE62D362F"/>
    <w:rsid w:val="007141E2"/>
  </w:style>
  <w:style w:type="paragraph" w:customStyle="1" w:styleId="207F5817502340F8BFFDA6D3DD2AA1C0">
    <w:name w:val="207F5817502340F8BFFDA6D3DD2AA1C0"/>
    <w:rsid w:val="007141E2"/>
  </w:style>
  <w:style w:type="paragraph" w:customStyle="1" w:styleId="03AC504665694340B8ADB162CCEA7793">
    <w:name w:val="03AC504665694340B8ADB162CCEA7793"/>
    <w:rsid w:val="007141E2"/>
  </w:style>
  <w:style w:type="paragraph" w:customStyle="1" w:styleId="92F739E27984405884EE889AB351AA89">
    <w:name w:val="92F739E27984405884EE889AB351AA89"/>
    <w:rsid w:val="007141E2"/>
  </w:style>
  <w:style w:type="paragraph" w:customStyle="1" w:styleId="1516C22404E9452A9D1AA0158C3724D5">
    <w:name w:val="1516C22404E9452A9D1AA0158C3724D5"/>
    <w:rsid w:val="007141E2"/>
  </w:style>
  <w:style w:type="paragraph" w:customStyle="1" w:styleId="F27063FEF9A140089C64C13D962DB579">
    <w:name w:val="F27063FEF9A140089C64C13D962DB579"/>
    <w:rsid w:val="007141E2"/>
  </w:style>
  <w:style w:type="paragraph" w:customStyle="1" w:styleId="9E43FF3AFFBA4992AD60E39E0FCC0B58">
    <w:name w:val="9E43FF3AFFBA4992AD60E39E0FCC0B58"/>
    <w:rsid w:val="007141E2"/>
  </w:style>
  <w:style w:type="paragraph" w:customStyle="1" w:styleId="4EA5B40AD7D14A22B45309377FCD0B3C">
    <w:name w:val="4EA5B40AD7D14A22B45309377FCD0B3C"/>
    <w:rsid w:val="007141E2"/>
  </w:style>
  <w:style w:type="paragraph" w:customStyle="1" w:styleId="6DF4D5632316435B876F3A089CEF62FF">
    <w:name w:val="6DF4D5632316435B876F3A089CEF62FF"/>
    <w:rsid w:val="007141E2"/>
  </w:style>
  <w:style w:type="paragraph" w:customStyle="1" w:styleId="E711AADC0BB14C5ABF6FAC78AEC98B47">
    <w:name w:val="E711AADC0BB14C5ABF6FAC78AEC98B47"/>
    <w:rsid w:val="007141E2"/>
  </w:style>
  <w:style w:type="paragraph" w:customStyle="1" w:styleId="2090F378BC0A435089E09458257D5F1C">
    <w:name w:val="2090F378BC0A435089E09458257D5F1C"/>
    <w:rsid w:val="007141E2"/>
  </w:style>
  <w:style w:type="paragraph" w:customStyle="1" w:styleId="9F006B5745794E00B72A6AB18D31279F">
    <w:name w:val="9F006B5745794E00B72A6AB18D31279F"/>
    <w:rsid w:val="007141E2"/>
  </w:style>
  <w:style w:type="paragraph" w:customStyle="1" w:styleId="3C72C6D92F4B478396C6E74F07B54DAC">
    <w:name w:val="3C72C6D92F4B478396C6E74F07B54DAC"/>
    <w:rsid w:val="007141E2"/>
  </w:style>
  <w:style w:type="paragraph" w:customStyle="1" w:styleId="455D77CB6A714217AF254C9E87768CE3">
    <w:name w:val="455D77CB6A714217AF254C9E87768CE3"/>
    <w:rsid w:val="007141E2"/>
  </w:style>
  <w:style w:type="paragraph" w:customStyle="1" w:styleId="3D3F50F519BC4D09B571DFF7AA38F5B6">
    <w:name w:val="3D3F50F519BC4D09B571DFF7AA38F5B6"/>
    <w:rsid w:val="007141E2"/>
  </w:style>
  <w:style w:type="paragraph" w:customStyle="1" w:styleId="23F96B52DC194743A3A65FFCD5CB7006">
    <w:name w:val="23F96B52DC194743A3A65FFCD5CB7006"/>
    <w:rsid w:val="007141E2"/>
  </w:style>
  <w:style w:type="paragraph" w:customStyle="1" w:styleId="8E31DD94F4174BE8819B3165FA69A7EE">
    <w:name w:val="8E31DD94F4174BE8819B3165FA69A7EE"/>
    <w:rsid w:val="007141E2"/>
  </w:style>
  <w:style w:type="paragraph" w:customStyle="1" w:styleId="005CBB29906F4601BA49FB9C91A8525A">
    <w:name w:val="005CBB29906F4601BA49FB9C91A8525A"/>
    <w:rsid w:val="007141E2"/>
  </w:style>
  <w:style w:type="paragraph" w:customStyle="1" w:styleId="9972DDF72CF74E21B8460A2558BA6AC4">
    <w:name w:val="9972DDF72CF74E21B8460A2558BA6AC4"/>
    <w:rsid w:val="007141E2"/>
  </w:style>
  <w:style w:type="paragraph" w:customStyle="1" w:styleId="4CF52A68B2D9420FAF94FF5458009890">
    <w:name w:val="4CF52A68B2D9420FAF94FF5458009890"/>
    <w:rsid w:val="007141E2"/>
  </w:style>
  <w:style w:type="paragraph" w:customStyle="1" w:styleId="F2BA6CDB7F9548F0ACF643BED96B6EE3">
    <w:name w:val="F2BA6CDB7F9548F0ACF643BED96B6EE3"/>
    <w:rsid w:val="007141E2"/>
  </w:style>
  <w:style w:type="paragraph" w:customStyle="1" w:styleId="6E8DFA79CBEC4C6FA1B80B542D3EA219">
    <w:name w:val="6E8DFA79CBEC4C6FA1B80B542D3EA219"/>
    <w:rsid w:val="007141E2"/>
  </w:style>
  <w:style w:type="paragraph" w:customStyle="1" w:styleId="982C9C7BC6B0432C93948DDAA563E691">
    <w:name w:val="982C9C7BC6B0432C93948DDAA563E691"/>
    <w:rsid w:val="007141E2"/>
  </w:style>
  <w:style w:type="paragraph" w:customStyle="1" w:styleId="A6965D42C03948CB977D339BDB0F360C">
    <w:name w:val="A6965D42C03948CB977D339BDB0F360C"/>
    <w:rsid w:val="007141E2"/>
  </w:style>
  <w:style w:type="paragraph" w:customStyle="1" w:styleId="269601D38A73498385CEE65A3A00E8FA">
    <w:name w:val="269601D38A73498385CEE65A3A00E8FA"/>
    <w:rsid w:val="007141E2"/>
  </w:style>
  <w:style w:type="paragraph" w:customStyle="1" w:styleId="20A924B7E9D54CABB82AEBA98148A360">
    <w:name w:val="20A924B7E9D54CABB82AEBA98148A360"/>
    <w:rsid w:val="007141E2"/>
  </w:style>
  <w:style w:type="paragraph" w:customStyle="1" w:styleId="DA612FD3F43D4982BBA506D4DF00E05C">
    <w:name w:val="DA612FD3F43D4982BBA506D4DF00E05C"/>
    <w:rsid w:val="007141E2"/>
  </w:style>
  <w:style w:type="paragraph" w:customStyle="1" w:styleId="D9E96E136D4646808BD3006343193445">
    <w:name w:val="D9E96E136D4646808BD3006343193445"/>
    <w:rsid w:val="007141E2"/>
  </w:style>
  <w:style w:type="paragraph" w:customStyle="1" w:styleId="A010C4AFC25645838BC281B4374D0121">
    <w:name w:val="A010C4AFC25645838BC281B4374D0121"/>
    <w:rsid w:val="007141E2"/>
  </w:style>
  <w:style w:type="paragraph" w:customStyle="1" w:styleId="3790243D03E44295A027CFC97415FCE4">
    <w:name w:val="3790243D03E44295A027CFC97415FCE4"/>
    <w:rsid w:val="007141E2"/>
  </w:style>
  <w:style w:type="paragraph" w:customStyle="1" w:styleId="4C11DC6A4FE44964AE4134DAB46AB018">
    <w:name w:val="4C11DC6A4FE44964AE4134DAB46AB018"/>
    <w:rsid w:val="007141E2"/>
  </w:style>
  <w:style w:type="paragraph" w:customStyle="1" w:styleId="AA89779C0EBD404CA36BBAD916B286BF">
    <w:name w:val="AA89779C0EBD404CA36BBAD916B286BF"/>
    <w:rsid w:val="007141E2"/>
  </w:style>
  <w:style w:type="paragraph" w:customStyle="1" w:styleId="2173FBD5490F4536B272E6DF74396834">
    <w:name w:val="2173FBD5490F4536B272E6DF74396834"/>
    <w:rsid w:val="007141E2"/>
  </w:style>
  <w:style w:type="paragraph" w:customStyle="1" w:styleId="5F68FBA86D6944E2A7226328FF3E2F1C">
    <w:name w:val="5F68FBA86D6944E2A7226328FF3E2F1C"/>
    <w:rsid w:val="007141E2"/>
  </w:style>
  <w:style w:type="paragraph" w:customStyle="1" w:styleId="E1FBF74D78354DF3B2B2A28B26F7FB5A">
    <w:name w:val="E1FBF74D78354DF3B2B2A28B26F7FB5A"/>
    <w:rsid w:val="007141E2"/>
  </w:style>
  <w:style w:type="paragraph" w:customStyle="1" w:styleId="B8430D2971474077BA48737C8900CFE0">
    <w:name w:val="B8430D2971474077BA48737C8900CFE0"/>
    <w:rsid w:val="007141E2"/>
  </w:style>
  <w:style w:type="paragraph" w:customStyle="1" w:styleId="792D59D2166944E9B918617E2E0B7B25">
    <w:name w:val="792D59D2166944E9B918617E2E0B7B25"/>
    <w:rsid w:val="007141E2"/>
  </w:style>
  <w:style w:type="paragraph" w:customStyle="1" w:styleId="F76741F2E7E04161AEC726978DC3F2FD">
    <w:name w:val="F76741F2E7E04161AEC726978DC3F2FD"/>
    <w:rsid w:val="007141E2"/>
  </w:style>
  <w:style w:type="paragraph" w:customStyle="1" w:styleId="6BB2C8A72EAF48D09DB0304E321A6715">
    <w:name w:val="6BB2C8A72EAF48D09DB0304E321A6715"/>
    <w:rsid w:val="007141E2"/>
  </w:style>
  <w:style w:type="paragraph" w:customStyle="1" w:styleId="948A602F6319468CB4B5DB363C0A94A4">
    <w:name w:val="948A602F6319468CB4B5DB363C0A94A4"/>
    <w:rsid w:val="007141E2"/>
  </w:style>
  <w:style w:type="paragraph" w:customStyle="1" w:styleId="C2EA8A2A96504AEAAE245EA8258B6B0C">
    <w:name w:val="C2EA8A2A96504AEAAE245EA8258B6B0C"/>
    <w:rsid w:val="007141E2"/>
  </w:style>
  <w:style w:type="paragraph" w:customStyle="1" w:styleId="E896ACD21D9D40AE882BF0BD401425CB">
    <w:name w:val="E896ACD21D9D40AE882BF0BD401425CB"/>
    <w:rsid w:val="007141E2"/>
  </w:style>
  <w:style w:type="paragraph" w:customStyle="1" w:styleId="BFD9BA89170D4F6B8130B56DB6333BEC">
    <w:name w:val="BFD9BA89170D4F6B8130B56DB6333BEC"/>
    <w:rsid w:val="007141E2"/>
  </w:style>
  <w:style w:type="paragraph" w:customStyle="1" w:styleId="B0B517881545492A95000E303741F770">
    <w:name w:val="B0B517881545492A95000E303741F770"/>
    <w:rsid w:val="007141E2"/>
  </w:style>
  <w:style w:type="paragraph" w:customStyle="1" w:styleId="D92361166D2B4585B843045BE8E2A11A">
    <w:name w:val="D92361166D2B4585B843045BE8E2A11A"/>
    <w:rsid w:val="007141E2"/>
  </w:style>
  <w:style w:type="paragraph" w:customStyle="1" w:styleId="7C56BD78EDA646E9869E02B27B45C53D">
    <w:name w:val="7C56BD78EDA646E9869E02B27B45C53D"/>
    <w:rsid w:val="007141E2"/>
  </w:style>
  <w:style w:type="paragraph" w:customStyle="1" w:styleId="38213303EFFD4AE882A34C5F0D419925">
    <w:name w:val="38213303EFFD4AE882A34C5F0D419925"/>
    <w:rsid w:val="007141E2"/>
  </w:style>
  <w:style w:type="paragraph" w:customStyle="1" w:styleId="511FD0FBA7AD43BCA25D103A952E9EC9">
    <w:name w:val="511FD0FBA7AD43BCA25D103A952E9EC9"/>
    <w:rsid w:val="007141E2"/>
  </w:style>
  <w:style w:type="paragraph" w:customStyle="1" w:styleId="9404DEE780AD4E14B6AFD1051DB5D9A4">
    <w:name w:val="9404DEE780AD4E14B6AFD1051DB5D9A4"/>
    <w:rsid w:val="007141E2"/>
  </w:style>
  <w:style w:type="paragraph" w:customStyle="1" w:styleId="EB46C02F90B84FE28CF391D9BD979D92">
    <w:name w:val="EB46C02F90B84FE28CF391D9BD979D92"/>
    <w:rsid w:val="007141E2"/>
  </w:style>
  <w:style w:type="paragraph" w:customStyle="1" w:styleId="C74E34F8667349B1B11D2A0EDCD34AC9">
    <w:name w:val="C74E34F8667349B1B11D2A0EDCD34AC9"/>
    <w:rsid w:val="007141E2"/>
  </w:style>
  <w:style w:type="paragraph" w:customStyle="1" w:styleId="7E193920829A46F4BDDBE0DC24CA5F33">
    <w:name w:val="7E193920829A46F4BDDBE0DC24CA5F33"/>
    <w:rsid w:val="007141E2"/>
  </w:style>
  <w:style w:type="paragraph" w:customStyle="1" w:styleId="27E79A390C47411A94C06485B7217D3E">
    <w:name w:val="27E79A390C47411A94C06485B7217D3E"/>
    <w:rsid w:val="007141E2"/>
  </w:style>
  <w:style w:type="paragraph" w:customStyle="1" w:styleId="D5D0DB44532C4ABA9C5A42341E99E6B6">
    <w:name w:val="D5D0DB44532C4ABA9C5A42341E99E6B6"/>
    <w:rsid w:val="007141E2"/>
  </w:style>
  <w:style w:type="paragraph" w:customStyle="1" w:styleId="DC123987B2A14E919BE0382F4D42DC1E">
    <w:name w:val="DC123987B2A14E919BE0382F4D42DC1E"/>
    <w:rsid w:val="007141E2"/>
  </w:style>
  <w:style w:type="paragraph" w:customStyle="1" w:styleId="B06C7113570F41A29262FF89CA82058B">
    <w:name w:val="B06C7113570F41A29262FF89CA82058B"/>
    <w:rsid w:val="007141E2"/>
  </w:style>
  <w:style w:type="paragraph" w:customStyle="1" w:styleId="1371F5084F7644FD87C30208E501A782">
    <w:name w:val="1371F5084F7644FD87C30208E501A782"/>
    <w:rsid w:val="007141E2"/>
  </w:style>
  <w:style w:type="paragraph" w:customStyle="1" w:styleId="BE5FB84DDCE14576868BBD9191F66362">
    <w:name w:val="BE5FB84DDCE14576868BBD9191F66362"/>
    <w:rsid w:val="007141E2"/>
  </w:style>
  <w:style w:type="paragraph" w:customStyle="1" w:styleId="3DC82FA1C359406FB9070217ED2C09C6">
    <w:name w:val="3DC82FA1C359406FB9070217ED2C09C6"/>
    <w:rsid w:val="007141E2"/>
  </w:style>
  <w:style w:type="paragraph" w:customStyle="1" w:styleId="BC5C84C3DD3A4BD2892C0C528B1F1BED">
    <w:name w:val="BC5C84C3DD3A4BD2892C0C528B1F1BED"/>
    <w:rsid w:val="007141E2"/>
  </w:style>
  <w:style w:type="paragraph" w:customStyle="1" w:styleId="0095F098B54E4B54BA6CB5B5969F1BF5">
    <w:name w:val="0095F098B54E4B54BA6CB5B5969F1BF5"/>
    <w:rsid w:val="007141E2"/>
  </w:style>
  <w:style w:type="paragraph" w:customStyle="1" w:styleId="337635F22230459FB8E1D79C4ACEB794">
    <w:name w:val="337635F22230459FB8E1D79C4ACEB794"/>
    <w:rsid w:val="007141E2"/>
  </w:style>
  <w:style w:type="paragraph" w:customStyle="1" w:styleId="08DCE47467B540A99EB41CD556CBE2E5">
    <w:name w:val="08DCE47467B540A99EB41CD556CBE2E5"/>
    <w:rsid w:val="007141E2"/>
  </w:style>
  <w:style w:type="paragraph" w:customStyle="1" w:styleId="F95931B5C510428FA397D68291108893">
    <w:name w:val="F95931B5C510428FA397D68291108893"/>
    <w:rsid w:val="007141E2"/>
  </w:style>
  <w:style w:type="paragraph" w:customStyle="1" w:styleId="95D58D442E9C43FABA521F852286248D">
    <w:name w:val="95D58D442E9C43FABA521F852286248D"/>
    <w:rsid w:val="007141E2"/>
  </w:style>
  <w:style w:type="paragraph" w:customStyle="1" w:styleId="EEC8AD204942455E97271AEC8E2E4E16">
    <w:name w:val="EEC8AD204942455E97271AEC8E2E4E16"/>
    <w:rsid w:val="007141E2"/>
  </w:style>
  <w:style w:type="paragraph" w:customStyle="1" w:styleId="06FEFD12FFDA440CB29D2FA00B6902E8">
    <w:name w:val="06FEFD12FFDA440CB29D2FA00B6902E8"/>
    <w:rsid w:val="007141E2"/>
  </w:style>
  <w:style w:type="paragraph" w:customStyle="1" w:styleId="17E6989259FF405589AF2F293C5038C0">
    <w:name w:val="17E6989259FF405589AF2F293C5038C0"/>
    <w:rsid w:val="007141E2"/>
  </w:style>
  <w:style w:type="paragraph" w:customStyle="1" w:styleId="75A4F425C70A4E63B10C3FE4D8684718">
    <w:name w:val="75A4F425C70A4E63B10C3FE4D8684718"/>
    <w:rsid w:val="007141E2"/>
  </w:style>
  <w:style w:type="paragraph" w:customStyle="1" w:styleId="61BD78469845420C8ACE1A99F9043991">
    <w:name w:val="61BD78469845420C8ACE1A99F9043991"/>
    <w:rsid w:val="007141E2"/>
  </w:style>
  <w:style w:type="paragraph" w:customStyle="1" w:styleId="51EBCDE9160840C9B0635CF7CEF7C77A">
    <w:name w:val="51EBCDE9160840C9B0635CF7CEF7C77A"/>
    <w:rsid w:val="007141E2"/>
  </w:style>
  <w:style w:type="paragraph" w:customStyle="1" w:styleId="0AFAAB49609E4C93A8C277B7B79763C5">
    <w:name w:val="0AFAAB49609E4C93A8C277B7B79763C5"/>
    <w:rsid w:val="007141E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ontoso v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155078"/>
      </a:accent1>
      <a:accent2>
        <a:srgbClr val="0F3955"/>
      </a:accent2>
      <a:accent3>
        <a:srgbClr val="BF678E"/>
      </a:accent3>
      <a:accent4>
        <a:srgbClr val="B2606E"/>
      </a:accent4>
      <a:accent5>
        <a:srgbClr val="731F1C"/>
      </a:accent5>
      <a:accent6>
        <a:srgbClr val="666666"/>
      </a:accent6>
      <a:hlink>
        <a:srgbClr val="BF678E"/>
      </a:hlink>
      <a:folHlink>
        <a:srgbClr val="731F1C"/>
      </a:folHlink>
    </a:clrScheme>
    <a:fontScheme name="Parent Teacher Forms">
      <a:majorFont>
        <a:latin typeface="Corbel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EA25CC0A0AC24199CDC46C25B8B0BC" ma:contentTypeVersion="10" ma:contentTypeDescription="Create a new document." ma:contentTypeScope="" ma:versionID="e3b47856d4cf355c0dacb39e1084d14f">
  <xsd:schema xmlns:xsd="http://www.w3.org/2001/XMLSchema" xmlns:xs="http://www.w3.org/2001/XMLSchema" xmlns:p="http://schemas.microsoft.com/office/2006/metadata/properties" xmlns:ns1="http://schemas.microsoft.com/sharepoint/v3" xmlns:ns2="6dc4bcd6-49db-4c07-9060-8acfc67cef9f" xmlns:ns3="fb0879af-3eba-417a-a55a-ffe6dcd6ca77" targetNamespace="http://schemas.microsoft.com/office/2006/metadata/properties" ma:root="true" ma:fieldsID="a845a615265fdb1f7b12cc65ac20ecbd" ns1:_="" ns2:_="" ns3:_="">
    <xsd:import namespace="http://schemas.microsoft.com/sharepoint/v3"/>
    <xsd:import namespace="6dc4bcd6-49db-4c07-9060-8acfc67cef9f"/>
    <xsd:import namespace="fb0879af-3eba-417a-a55a-ffe6dcd6ca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3:SharedWithUsers" minOccurs="0"/>
                <xsd:element ref="ns3:SharedWithDetails" minOccurs="0"/>
                <xsd:element ref="ns3:LastSharedByUser" minOccurs="0"/>
                <xsd:element ref="ns3:LastSharedByTime" minOccurs="0"/>
                <xsd:element ref="ns1:_ip_UnifiedCompliancePolicyProperties" minOccurs="0"/>
                <xsd:element ref="ns1:_ip_UnifiedCompliancePolicyUIAction" minOccurs="0"/>
                <xsd:element ref="ns2:MediaServiceAuto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5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6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c4bcd6-49db-4c07-9060-8acfc67cef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7" nillable="true" ma:displayName="MediaServiceAutoTags" ma:internalName="MediaServiceAutoTag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0879af-3eba-417a-a55a-ffe6dcd6ca77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3" nillable="true" ma:displayName="Last Shared By User" ma:hidden="true" ma:internalName="LastSharedByUser" ma:readOnly="true">
      <xsd:simpleType>
        <xsd:restriction base="dms:Note"/>
      </xsd:simpleType>
    </xsd:element>
    <xsd:element name="LastSharedByTime" ma:index="14" nillable="true" ma:displayName="Last Shared By Time" ma:hidden="true" ma:internalName="LastSharedByTime" ma:readOnly="tru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C5F9F6A-0363-46D2-AB53-553ADA69290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339A8EB-ADA7-4B82-884B-2DA70A0BBD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dc4bcd6-49db-4c07-9060-8acfc67cef9f"/>
    <ds:schemaRef ds:uri="fb0879af-3eba-417a-a55a-ffe6dcd6ca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417D71D-DAC3-4822-B203-594E4FC0053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Formular für Verzeichnissammlungen</Template>
  <TotalTime>0</TotalTime>
  <Pages>1</Pages>
  <Words>95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2024-09-11T08:55:00Z</dcterms:created>
  <dcterms:modified xsi:type="dcterms:W3CDTF">2024-09-11T12:01:00Z</dcterms:modified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0x010100DEEA25CC0A0AC24199CDC46C25B8B0BC</vt:lpwstr>
  </property>
</Properties>
</file>